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2E1" w:rsidRDefault="003B2B8A" w:rsidP="00343E96">
      <w:pPr>
        <w:ind w:left="720"/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DB20115" wp14:editId="10E07054">
                <wp:simplePos x="0" y="0"/>
                <wp:positionH relativeFrom="column">
                  <wp:posOffset>-1004888</wp:posOffset>
                </wp:positionH>
                <wp:positionV relativeFrom="paragraph">
                  <wp:posOffset>385762</wp:posOffset>
                </wp:positionV>
                <wp:extent cx="6371907" cy="4200525"/>
                <wp:effectExtent l="0" t="0" r="0" b="9525"/>
                <wp:wrapNone/>
                <wp:docPr id="1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1907" cy="420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380B" w:rsidRPr="006441FC" w:rsidRDefault="008B380B" w:rsidP="006441FC">
                            <w:pPr>
                              <w:pStyle w:val="INSERTHEADLINEHERE01"/>
                              <w:rPr>
                                <w:sz w:val="40"/>
                                <w:szCs w:val="40"/>
                              </w:rPr>
                            </w:pPr>
                            <w:r w:rsidRPr="006441FC">
                              <w:rPr>
                                <w:sz w:val="40"/>
                                <w:szCs w:val="40"/>
                              </w:rPr>
                              <w:t xml:space="preserve">Navajo Nation Advisory Council on Disability </w:t>
                            </w:r>
                          </w:p>
                          <w:p w:rsidR="008B380B" w:rsidRDefault="008B380B" w:rsidP="006441FC">
                            <w:pPr>
                              <w:pStyle w:val="INSERTHEADLINEHERE01"/>
                            </w:pPr>
                            <w:r>
                              <w:t>&amp;</w:t>
                            </w:r>
                          </w:p>
                          <w:p w:rsidR="003B2B8A" w:rsidRDefault="008B380B" w:rsidP="006441FC">
                            <w:pPr>
                              <w:pStyle w:val="INSERTHEADLINEHERE01"/>
                            </w:pPr>
                            <w:r>
                              <w:t>Navajo Nation Office of Special Education Rehabilitation Services</w:t>
                            </w:r>
                          </w:p>
                          <w:p w:rsidR="003B2B8A" w:rsidRDefault="003B2B8A" w:rsidP="006441FC">
                            <w:pPr>
                              <w:pStyle w:val="INSERTHEADLINEHERE01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60C874" wp14:editId="66F6EA59">
                                  <wp:extent cx="6075680" cy="3019031"/>
                                  <wp:effectExtent l="0" t="0" r="1270" b="0"/>
                                  <wp:docPr id="12" name="Picture 12" descr="Image result for twin arrows casin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twin arrows casin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43469" cy="3052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B380B" w:rsidRDefault="008B380B" w:rsidP="006441FC">
                            <w:pPr>
                              <w:pStyle w:val="INSERTHEADLINEHERE01"/>
                            </w:pPr>
                          </w:p>
                          <w:p w:rsidR="008B380B" w:rsidRDefault="008B380B" w:rsidP="006441FC">
                            <w:pPr>
                              <w:pStyle w:val="INSERTHEADLINEHERE01"/>
                            </w:pPr>
                          </w:p>
                          <w:p w:rsidR="008B380B" w:rsidRDefault="008B380B" w:rsidP="006441FC">
                            <w:pPr>
                              <w:pStyle w:val="INSERTHEADLINEHERE01"/>
                            </w:pPr>
                          </w:p>
                          <w:p w:rsidR="008B380B" w:rsidRDefault="008B380B" w:rsidP="006441FC">
                            <w:pPr>
                              <w:pStyle w:val="INSERTHEADLINEHERE01"/>
                            </w:pPr>
                          </w:p>
                          <w:p w:rsidR="008B380B" w:rsidRPr="00BA6312" w:rsidRDefault="008B380B" w:rsidP="006441FC">
                            <w:pPr>
                              <w:pStyle w:val="INSERTHEADLINEHERE01"/>
                            </w:pPr>
                          </w:p>
                          <w:p w:rsidR="008B380B" w:rsidRPr="00294025" w:rsidRDefault="008B380B" w:rsidP="006441FC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B20115"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left:0;text-align:left;margin-left:-79.15pt;margin-top:30.35pt;width:501.7pt;height:330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Z2wuQIAAMM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" filled="f" stroked="f">
                <v:textbox>
                  <w:txbxContent>
                    <w:p w:rsidR="008B380B" w:rsidRPr="006441FC" w:rsidRDefault="008B380B" w:rsidP="006441FC">
                      <w:pPr>
                        <w:pStyle w:val="INSERTHEADLINEHERE01"/>
                        <w:rPr>
                          <w:sz w:val="40"/>
                          <w:szCs w:val="40"/>
                        </w:rPr>
                      </w:pPr>
                      <w:r w:rsidRPr="006441FC">
                        <w:rPr>
                          <w:sz w:val="40"/>
                          <w:szCs w:val="40"/>
                        </w:rPr>
                        <w:t xml:space="preserve">Navajo Nation Advisory Council on Disability </w:t>
                      </w:r>
                    </w:p>
                    <w:p w:rsidR="008B380B" w:rsidRDefault="008B380B" w:rsidP="006441FC">
                      <w:pPr>
                        <w:pStyle w:val="INSERTHEADLINEHERE01"/>
                      </w:pPr>
                      <w:r>
                        <w:t>&amp;</w:t>
                      </w:r>
                    </w:p>
                    <w:p w:rsidR="003B2B8A" w:rsidRDefault="008B380B" w:rsidP="006441FC">
                      <w:pPr>
                        <w:pStyle w:val="INSERTHEADLINEHERE01"/>
                      </w:pPr>
                      <w:r>
                        <w:t>Navajo Nation Office of Special Education Rehabilitation Services</w:t>
                      </w:r>
                    </w:p>
                    <w:p w:rsidR="003B2B8A" w:rsidRDefault="003B2B8A" w:rsidP="006441FC">
                      <w:pPr>
                        <w:pStyle w:val="INSERTHEADLINEHERE01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60C874" wp14:editId="66F6EA59">
                            <wp:extent cx="6075680" cy="3019031"/>
                            <wp:effectExtent l="0" t="0" r="1270" b="0"/>
                            <wp:docPr id="12" name="Picture 12" descr="Image result for twin arrows casin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twin arrows casin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43469" cy="30527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B380B" w:rsidRDefault="008B380B" w:rsidP="006441FC">
                      <w:pPr>
                        <w:pStyle w:val="INSERTHEADLINEHERE01"/>
                      </w:pPr>
                    </w:p>
                    <w:p w:rsidR="008B380B" w:rsidRDefault="008B380B" w:rsidP="006441FC">
                      <w:pPr>
                        <w:pStyle w:val="INSERTHEADLINEHERE01"/>
                      </w:pPr>
                    </w:p>
                    <w:p w:rsidR="008B380B" w:rsidRDefault="008B380B" w:rsidP="006441FC">
                      <w:pPr>
                        <w:pStyle w:val="INSERTHEADLINEHERE01"/>
                      </w:pPr>
                    </w:p>
                    <w:p w:rsidR="008B380B" w:rsidRDefault="008B380B" w:rsidP="006441FC">
                      <w:pPr>
                        <w:pStyle w:val="INSERTHEADLINEHERE01"/>
                      </w:pPr>
                    </w:p>
                    <w:p w:rsidR="008B380B" w:rsidRPr="00BA6312" w:rsidRDefault="008B380B" w:rsidP="006441FC">
                      <w:pPr>
                        <w:pStyle w:val="INSERTHEADLINEHERE01"/>
                      </w:pPr>
                    </w:p>
                    <w:p w:rsidR="008B380B" w:rsidRPr="00294025" w:rsidRDefault="008B380B" w:rsidP="006441FC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B4201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B056C85" wp14:editId="6A20E85B">
                <wp:simplePos x="0" y="0"/>
                <wp:positionH relativeFrom="column">
                  <wp:posOffset>-800100</wp:posOffset>
                </wp:positionH>
                <wp:positionV relativeFrom="paragraph">
                  <wp:posOffset>5654040</wp:posOffset>
                </wp:positionV>
                <wp:extent cx="6167120" cy="2171700"/>
                <wp:effectExtent l="0" t="0" r="0" b="0"/>
                <wp:wrapNone/>
                <wp:docPr id="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712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380B" w:rsidRDefault="008B380B" w:rsidP="003228C7">
                            <w:pPr>
                              <w:pStyle w:val="PROPOSALTITLE01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B380B" w:rsidRDefault="008B380B" w:rsidP="00D3544C">
                            <w:pPr>
                              <w:pStyle w:val="PROPOSALTITLE01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B380B" w:rsidRDefault="008B380B" w:rsidP="00D3544C">
                            <w:pPr>
                              <w:pStyle w:val="PROPOSALTITLE01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B380B" w:rsidRPr="00D3544C" w:rsidRDefault="008B380B" w:rsidP="00D3544C">
                            <w:pPr>
                              <w:pStyle w:val="PROPOSALTITLE01"/>
                              <w:spacing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10</w:t>
                            </w:r>
                            <w:r w:rsidRPr="00431061">
                              <w:rPr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3544C">
                              <w:rPr>
                                <w:sz w:val="36"/>
                                <w:szCs w:val="36"/>
                              </w:rPr>
                              <w:t>Annual Disability Awareness Conference</w:t>
                            </w:r>
                          </w:p>
                          <w:p w:rsidR="008B380B" w:rsidRDefault="008B380B" w:rsidP="00D3544C">
                            <w:pPr>
                              <w:pStyle w:val="MonthDayYear01"/>
                              <w:spacing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October 05, 2017</w:t>
                            </w:r>
                          </w:p>
                          <w:p w:rsidR="008B380B" w:rsidRDefault="008B380B" w:rsidP="00D3544C">
                            <w:pPr>
                              <w:pStyle w:val="MonthDayYear01"/>
                              <w:spacing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Twin Arrows Casino Hotel &amp; Conference Center </w:t>
                            </w:r>
                          </w:p>
                          <w:p w:rsidR="008B380B" w:rsidRPr="00D3544C" w:rsidRDefault="008B380B" w:rsidP="00D3544C">
                            <w:pPr>
                              <w:pStyle w:val="MonthDayYear01"/>
                              <w:spacing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43106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 </w:t>
                            </w:r>
                            <w:r w:rsidRPr="00431061">
                              <w:rPr>
                                <w:sz w:val="36"/>
                                <w:szCs w:val="36"/>
                              </w:rPr>
                              <w:t>22181 Resort Blvd, Flagstaff, AZ 86004</w:t>
                            </w:r>
                          </w:p>
                          <w:p w:rsidR="008B380B" w:rsidRDefault="008B380B" w:rsidP="00D3544C">
                            <w:pPr>
                              <w:pStyle w:val="MonthDayYear01"/>
                              <w:spacing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8B380B" w:rsidRDefault="008B380B" w:rsidP="00D3544C">
                            <w:pPr>
                              <w:pStyle w:val="MonthDayYear01"/>
                              <w:spacing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8B380B" w:rsidRPr="00D3544C" w:rsidRDefault="008B380B" w:rsidP="00D3544C">
                            <w:pPr>
                              <w:pStyle w:val="MonthDayYear01"/>
                              <w:spacing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8B380B" w:rsidRPr="00BA6312" w:rsidRDefault="008B380B" w:rsidP="003228C7">
                            <w:pPr>
                              <w:pStyle w:val="MonthDayYear0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056C8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63pt;margin-top:445.2pt;width:485.6pt;height:171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" filled="f" stroked="f">
                <v:textbox>
                  <w:txbxContent>
                    <w:p w:rsidR="008B380B" w:rsidRDefault="008B380B" w:rsidP="003228C7">
                      <w:pPr>
                        <w:pStyle w:val="PROPOSALTITLE01"/>
                        <w:rPr>
                          <w:sz w:val="24"/>
                          <w:szCs w:val="24"/>
                        </w:rPr>
                      </w:pPr>
                    </w:p>
                    <w:p w:rsidR="008B380B" w:rsidRDefault="008B380B" w:rsidP="00D3544C">
                      <w:pPr>
                        <w:pStyle w:val="PROPOSALTITLE01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8B380B" w:rsidRDefault="008B380B" w:rsidP="00D3544C">
                      <w:pPr>
                        <w:pStyle w:val="PROPOSALTITLE01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8B380B" w:rsidRPr="00D3544C" w:rsidRDefault="008B380B" w:rsidP="00D3544C">
                      <w:pPr>
                        <w:pStyle w:val="PROPOSALTITLE01"/>
                        <w:spacing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10</w:t>
                      </w:r>
                      <w:r w:rsidRPr="00431061">
                        <w:rPr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D3544C">
                        <w:rPr>
                          <w:sz w:val="36"/>
                          <w:szCs w:val="36"/>
                        </w:rPr>
                        <w:t>Annual Disability Awareness Conference</w:t>
                      </w:r>
                    </w:p>
                    <w:p w:rsidR="008B380B" w:rsidRDefault="008B380B" w:rsidP="00D3544C">
                      <w:pPr>
                        <w:pStyle w:val="MonthDayYear01"/>
                        <w:spacing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October 05, 2017</w:t>
                      </w:r>
                    </w:p>
                    <w:p w:rsidR="008B380B" w:rsidRDefault="008B380B" w:rsidP="00D3544C">
                      <w:pPr>
                        <w:pStyle w:val="MonthDayYear01"/>
                        <w:spacing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Twin Arrows Casino Hotel &amp; Conference Center </w:t>
                      </w:r>
                    </w:p>
                    <w:p w:rsidR="008B380B" w:rsidRPr="00D3544C" w:rsidRDefault="008B380B" w:rsidP="00D3544C">
                      <w:pPr>
                        <w:pStyle w:val="MonthDayYear01"/>
                        <w:spacing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431061">
                        <w:rPr>
                          <w:b/>
                          <w:bCs/>
                          <w:sz w:val="36"/>
                          <w:szCs w:val="36"/>
                        </w:rPr>
                        <w:t> </w:t>
                      </w:r>
                      <w:r w:rsidRPr="00431061">
                        <w:rPr>
                          <w:sz w:val="36"/>
                          <w:szCs w:val="36"/>
                        </w:rPr>
                        <w:t>22181 Resort Blvd, Flagstaff, AZ 86004</w:t>
                      </w:r>
                    </w:p>
                    <w:p w:rsidR="008B380B" w:rsidRDefault="008B380B" w:rsidP="00D3544C">
                      <w:pPr>
                        <w:pStyle w:val="MonthDayYear01"/>
                        <w:spacing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:rsidR="008B380B" w:rsidRDefault="008B380B" w:rsidP="00D3544C">
                      <w:pPr>
                        <w:pStyle w:val="MonthDayYear01"/>
                        <w:spacing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:rsidR="008B380B" w:rsidRPr="00D3544C" w:rsidRDefault="008B380B" w:rsidP="00D3544C">
                      <w:pPr>
                        <w:pStyle w:val="MonthDayYear01"/>
                        <w:spacing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:rsidR="008B380B" w:rsidRPr="00BA6312" w:rsidRDefault="008B380B" w:rsidP="003228C7">
                      <w:pPr>
                        <w:pStyle w:val="MonthDayYear01"/>
                      </w:pPr>
                    </w:p>
                  </w:txbxContent>
                </v:textbox>
              </v:shape>
            </w:pict>
          </mc:Fallback>
        </mc:AlternateContent>
      </w:r>
      <w:r w:rsidR="00B0201A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94935D6" wp14:editId="08A34AC8">
                <wp:simplePos x="0" y="0"/>
                <wp:positionH relativeFrom="column">
                  <wp:posOffset>-678305</wp:posOffset>
                </wp:positionH>
                <wp:positionV relativeFrom="paragraph">
                  <wp:posOffset>7430125</wp:posOffset>
                </wp:positionV>
                <wp:extent cx="5958840" cy="1487815"/>
                <wp:effectExtent l="0" t="0" r="0" b="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8840" cy="148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380B" w:rsidRDefault="008B380B" w:rsidP="006441FC">
                            <w:pPr>
                              <w:pStyle w:val="PLACELOG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8B380B" w:rsidRPr="00532BD9" w:rsidRDefault="008B380B" w:rsidP="006441FC">
                            <w:pPr>
                              <w:pStyle w:val="PLACELOG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935D6" id="Text Box 4" o:spid="_x0000_s1027" type="#_x0000_t202" style="position:absolute;left:0;text-align:left;margin-left:-53.4pt;margin-top:585.05pt;width:469.2pt;height:117.1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ki0twIAAMI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" filled="f" stroked="f">
                <v:textbox>
                  <w:txbxContent>
                    <w:p w:rsidR="008B380B" w:rsidRDefault="008B380B" w:rsidP="006441FC">
                      <w:pPr>
                        <w:pStyle w:val="PLACELOGO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:rsidR="008B380B" w:rsidRPr="00532BD9" w:rsidRDefault="008B380B" w:rsidP="006441FC">
                      <w:pPr>
                        <w:pStyle w:val="PLACELOG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3544C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7279AA1" wp14:editId="0563F360">
                <wp:simplePos x="0" y="0"/>
                <wp:positionH relativeFrom="column">
                  <wp:posOffset>-8890</wp:posOffset>
                </wp:positionH>
                <wp:positionV relativeFrom="paragraph">
                  <wp:posOffset>5296535</wp:posOffset>
                </wp:positionV>
                <wp:extent cx="4612005" cy="534670"/>
                <wp:effectExtent l="29210" t="67310" r="26035" b="64770"/>
                <wp:wrapNone/>
                <wp:docPr id="19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2005" cy="534670"/>
                        </a:xfrm>
                        <a:prstGeom prst="curvedConnector3">
                          <a:avLst>
                            <a:gd name="adj1" fmla="val 49995"/>
                          </a:avLst>
                        </a:prstGeom>
                        <a:noFill/>
                        <a:ln w="25400">
                          <a:solidFill>
                            <a:schemeClr val="accent5">
                              <a:lumMod val="50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27B192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58" o:spid="_x0000_s1026" type="#_x0000_t38" style="position:absolute;margin-left:-.7pt;margin-top:417.05pt;width:363.15pt;height:42.1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" adj="10799" strokecolor="#6c583a [1608]" strokeweight="2pt">
                <v:stroke startarrow="block" endarrow="block"/>
              </v:shape>
            </w:pict>
          </mc:Fallback>
        </mc:AlternateContent>
      </w:r>
      <w:r w:rsidR="00D3544C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282DF08" wp14:editId="51B31178">
                <wp:simplePos x="0" y="0"/>
                <wp:positionH relativeFrom="column">
                  <wp:posOffset>-114935</wp:posOffset>
                </wp:positionH>
                <wp:positionV relativeFrom="paragraph">
                  <wp:posOffset>4534535</wp:posOffset>
                </wp:positionV>
                <wp:extent cx="4800600" cy="502920"/>
                <wp:effectExtent l="1905" t="0" r="0" b="0"/>
                <wp:wrapNone/>
                <wp:docPr id="1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380B" w:rsidRPr="00BA6312" w:rsidRDefault="008B380B" w:rsidP="006441FC">
                            <w:pPr>
                              <w:pStyle w:val="INSERTHEADLINEHERE01"/>
                            </w:pPr>
                            <w:r>
                              <w:t>“We Walk In Beauty, Beyond Our Disabilities”</w:t>
                            </w:r>
                          </w:p>
                          <w:p w:rsidR="008B380B" w:rsidRPr="00294025" w:rsidRDefault="008B380B" w:rsidP="006441FC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2DF08" id="Text Box 48" o:spid="_x0000_s1029" type="#_x0000_t202" style="position:absolute;left:0;text-align:left;margin-left:-9.05pt;margin-top:357.05pt;width:378pt;height:39.6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7dUuwIAAMI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" filled="f" stroked="f">
                <v:textbox>
                  <w:txbxContent>
                    <w:p w:rsidR="008B380B" w:rsidRPr="00BA6312" w:rsidRDefault="008B380B" w:rsidP="006441FC">
                      <w:pPr>
                        <w:pStyle w:val="INSERTHEADLINEHERE01"/>
                      </w:pPr>
                      <w:r>
                        <w:t>“We Walk In Beauty, Beyond Our Disabilities”</w:t>
                      </w:r>
                    </w:p>
                    <w:p w:rsidR="008B380B" w:rsidRPr="00294025" w:rsidRDefault="008B380B" w:rsidP="006441FC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D3544C">
        <w:rPr>
          <w:noProof/>
          <w:szCs w:val="20"/>
        </w:rPr>
        <w:drawing>
          <wp:anchor distT="0" distB="0" distL="114300" distR="114300" simplePos="0" relativeHeight="251671040" behindDoc="1" locked="0" layoutInCell="1" allowOverlap="1" wp14:anchorId="1E9A679F" wp14:editId="2485F8D5">
            <wp:simplePos x="0" y="0"/>
            <wp:positionH relativeFrom="column">
              <wp:posOffset>-1142365</wp:posOffset>
            </wp:positionH>
            <wp:positionV relativeFrom="paragraph">
              <wp:posOffset>-924560</wp:posOffset>
            </wp:positionV>
            <wp:extent cx="7772400" cy="10058400"/>
            <wp:effectExtent l="0" t="0" r="0" b="0"/>
            <wp:wrapNone/>
            <wp:docPr id="45" name="Picture 45" descr="UrbanModern_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UrbanModern_Cov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770">
        <w:br w:type="page"/>
      </w:r>
      <w:r w:rsidR="00D3544C">
        <w:rPr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C93EB02" wp14:editId="61AB832B">
                <wp:simplePos x="0" y="0"/>
                <wp:positionH relativeFrom="column">
                  <wp:posOffset>1630680</wp:posOffset>
                </wp:positionH>
                <wp:positionV relativeFrom="paragraph">
                  <wp:posOffset>242570</wp:posOffset>
                </wp:positionV>
                <wp:extent cx="4800600" cy="502920"/>
                <wp:effectExtent l="635" t="0" r="0" b="4445"/>
                <wp:wrapNone/>
                <wp:docPr id="1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380B" w:rsidRPr="00294025" w:rsidRDefault="008B380B" w:rsidP="00B23770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93EB02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0" type="#_x0000_t202" style="position:absolute;left:0;text-align:left;margin-left:128.4pt;margin-top:19.1pt;width:378pt;height:39.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" filled="f" stroked="f">
                <v:textbox>
                  <w:txbxContent>
                    <w:p w:rsidR="008B380B" w:rsidRPr="00294025" w:rsidRDefault="008B380B" w:rsidP="00B23770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D3544C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3252470</wp:posOffset>
                </wp:positionH>
                <wp:positionV relativeFrom="paragraph">
                  <wp:posOffset>-502920</wp:posOffset>
                </wp:positionV>
                <wp:extent cx="2887980" cy="342900"/>
                <wp:effectExtent l="4445" t="1905" r="3175" b="0"/>
                <wp:wrapNone/>
                <wp:docPr id="1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380B" w:rsidRPr="00294025" w:rsidRDefault="008B380B" w:rsidP="00B237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2" type="#_x0000_t202" style="position:absolute;left:0;text-align:left;margin-left:256.1pt;margin-top:-39.6pt;width:227.4pt;height:2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RW5uwIAAMI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" filled="f" stroked="f">
                <v:textbox>
                  <w:txbxContent>
                    <w:p w:rsidR="008B380B" w:rsidRPr="00294025" w:rsidRDefault="008B380B" w:rsidP="00B23770"/>
                  </w:txbxContent>
                </v:textbox>
              </v:shape>
            </w:pict>
          </mc:Fallback>
        </mc:AlternateContent>
      </w:r>
      <w:r w:rsidR="00413717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994E932" wp14:editId="70C2EC97">
                <wp:simplePos x="0" y="0"/>
                <wp:positionH relativeFrom="column">
                  <wp:posOffset>-863448</wp:posOffset>
                </wp:positionH>
                <wp:positionV relativeFrom="paragraph">
                  <wp:posOffset>345440</wp:posOffset>
                </wp:positionV>
                <wp:extent cx="7234409" cy="5748655"/>
                <wp:effectExtent l="0" t="0" r="5080" b="4445"/>
                <wp:wrapNone/>
                <wp:docPr id="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4409" cy="574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380B" w:rsidRPr="00D3544C" w:rsidRDefault="008B380B" w:rsidP="00BF45B5">
                            <w:pPr>
                              <w:pStyle w:val="SUBHEAD01"/>
                              <w:spacing w:before="0" w:line="240" w:lineRule="auto"/>
                              <w:jc w:val="right"/>
                              <w:rPr>
                                <w:b/>
                                <w:color w:val="7E331B"/>
                              </w:rPr>
                            </w:pPr>
                            <w:r>
                              <w:rPr>
                                <w:b/>
                              </w:rPr>
                              <w:t>Thursday, October 05, 2017</w:t>
                            </w:r>
                          </w:p>
                          <w:p w:rsidR="008B380B" w:rsidRDefault="008B380B" w:rsidP="00D97113">
                            <w:pPr>
                              <w:pStyle w:val="BodyText01"/>
                              <w:spacing w:before="0"/>
                              <w:jc w:val="left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8B380B" w:rsidRPr="00695907" w:rsidRDefault="008B380B" w:rsidP="00D97113">
                            <w:pPr>
                              <w:pStyle w:val="BodyText01"/>
                              <w:spacing w:before="0"/>
                              <w:ind w:left="8640" w:firstLine="720"/>
                              <w:jc w:val="left"/>
                              <w:rPr>
                                <w:b/>
                              </w:rPr>
                            </w:pPr>
                            <w:r w:rsidRPr="00695907">
                              <w:rPr>
                                <w:b/>
                              </w:rPr>
                              <w:t xml:space="preserve">     9:00 a.m. – 9:45 a.m.</w:t>
                            </w:r>
                          </w:p>
                          <w:p w:rsidR="008B380B" w:rsidRDefault="008B380B" w:rsidP="00D3544C">
                            <w:pPr>
                              <w:pStyle w:val="BodyText01"/>
                              <w:spacing w:before="0"/>
                              <w:jc w:val="left"/>
                            </w:pPr>
                            <w:r w:rsidRPr="00695907">
                              <w:rPr>
                                <w:b/>
                              </w:rPr>
                              <w:t>Master of Ceremony: Honorable Delegate Johnathan Hale</w:t>
                            </w:r>
                            <w:r>
                              <w:t xml:space="preserve">  </w:t>
                            </w:r>
                            <w:r>
                              <w:tab/>
                              <w:t xml:space="preserve">      </w:t>
                            </w:r>
                          </w:p>
                          <w:p w:rsidR="008B380B" w:rsidRDefault="008B380B" w:rsidP="00D3544C">
                            <w:pPr>
                              <w:pStyle w:val="BodyText01"/>
                              <w:spacing w:before="0"/>
                              <w:jc w:val="left"/>
                              <w:rPr>
                                <w:b/>
                              </w:rPr>
                            </w:pPr>
                          </w:p>
                          <w:p w:rsidR="008B380B" w:rsidRDefault="008B380B" w:rsidP="00D3544C">
                            <w:pPr>
                              <w:pStyle w:val="BodyText01"/>
                              <w:spacing w:before="0"/>
                              <w:jc w:val="left"/>
                            </w:pPr>
                            <w:r w:rsidRPr="00D3544C">
                              <w:rPr>
                                <w:b/>
                              </w:rPr>
                              <w:t>Invocation:</w:t>
                            </w:r>
                            <w:r>
                              <w:t xml:space="preserve">   Sylvia McKinley, Vice </w:t>
                            </w:r>
                            <w:r w:rsidR="00B31469">
                              <w:t>President</w:t>
                            </w:r>
                            <w:r>
                              <w:t xml:space="preserve"> </w:t>
                            </w:r>
                          </w:p>
                          <w:p w:rsidR="008B380B" w:rsidRPr="00695907" w:rsidRDefault="008B380B" w:rsidP="00D3544C">
                            <w:pPr>
                              <w:pStyle w:val="BodyText01"/>
                              <w:spacing w:before="0"/>
                              <w:jc w:val="left"/>
                              <w:rPr>
                                <w:b/>
                              </w:rPr>
                            </w:pPr>
                          </w:p>
                          <w:p w:rsidR="008B380B" w:rsidRPr="00695907" w:rsidRDefault="00695907" w:rsidP="00D3544C">
                            <w:pPr>
                              <w:pStyle w:val="BodyText01"/>
                              <w:spacing w:before="0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Welcome Add</w:t>
                            </w:r>
                            <w:r w:rsidR="008B380B" w:rsidRPr="00695907">
                              <w:rPr>
                                <w:b/>
                              </w:rPr>
                              <w:t>ress &amp; NNACOD Initiatives:  Hoskie Benally, NNACOD President</w:t>
                            </w:r>
                          </w:p>
                          <w:p w:rsidR="008B380B" w:rsidRDefault="008B380B" w:rsidP="00B42016">
                            <w:pPr>
                              <w:pStyle w:val="BodyText01"/>
                              <w:spacing w:before="0"/>
                              <w:jc w:val="left"/>
                              <w:rPr>
                                <w:b/>
                              </w:rPr>
                            </w:pPr>
                          </w:p>
                          <w:p w:rsidR="008B380B" w:rsidRPr="00D3544C" w:rsidRDefault="008B380B" w:rsidP="00D3544C">
                            <w:pPr>
                              <w:pStyle w:val="BodyText01"/>
                              <w:spacing w:before="0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Presentation</w:t>
                            </w:r>
                            <w:r w:rsidRPr="00D3544C">
                              <w:rPr>
                                <w:b/>
                              </w:rPr>
                              <w:t xml:space="preserve">: </w:t>
                            </w:r>
                            <w:r>
                              <w:t>C</w:t>
                            </w:r>
                            <w:r w:rsidR="00BB0104">
                              <w:t>heryl Bates-Harris</w:t>
                            </w:r>
                            <w:r w:rsidR="00BB0104">
                              <w:tab/>
                            </w:r>
                            <w:r w:rsidR="00BB0104">
                              <w:tab/>
                            </w:r>
                            <w:r>
                              <w:tab/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9:45 a.m. – 10:45 a.m.</w:t>
                            </w:r>
                          </w:p>
                          <w:p w:rsidR="008B380B" w:rsidRDefault="008B380B" w:rsidP="003A7A30">
                            <w:pPr>
                              <w:pStyle w:val="BodyText01"/>
                              <w:spacing w:before="0"/>
                              <w:jc w:val="left"/>
                              <w:rPr>
                                <w:b/>
                              </w:rPr>
                            </w:pPr>
                          </w:p>
                          <w:p w:rsidR="008B380B" w:rsidRDefault="008B380B" w:rsidP="003A7A30">
                            <w:pPr>
                              <w:pStyle w:val="BodyText01"/>
                              <w:spacing w:before="0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Video Presentation: Beyond and Above our </w:t>
                            </w:r>
                            <w:r w:rsidR="00B31469">
                              <w:rPr>
                                <w:b/>
                              </w:rPr>
                              <w:t>Disabilities’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10:45 </w:t>
                            </w:r>
                            <w:r w:rsidR="00E42297">
                              <w:rPr>
                                <w:b/>
                              </w:rPr>
                              <w:t xml:space="preserve">a.m. - </w:t>
                            </w:r>
                            <w:r>
                              <w:rPr>
                                <w:b/>
                              </w:rPr>
                              <w:t xml:space="preserve">11:15 </w:t>
                            </w:r>
                            <w:r w:rsidR="00E42297">
                              <w:rPr>
                                <w:b/>
                              </w:rPr>
                              <w:t>a.m.</w:t>
                            </w:r>
                          </w:p>
                          <w:p w:rsidR="008B380B" w:rsidRPr="00D3544C" w:rsidRDefault="008B380B" w:rsidP="003A7A30">
                            <w:pPr>
                              <w:pStyle w:val="BodyText01"/>
                              <w:spacing w:before="0"/>
                              <w:jc w:val="left"/>
                              <w:rPr>
                                <w:b/>
                              </w:rPr>
                            </w:pPr>
                            <w:r w:rsidRPr="003A7A30">
                              <w:rPr>
                                <w:b/>
                              </w:rPr>
                              <w:t xml:space="preserve">Presentation: </w:t>
                            </w:r>
                            <w:r>
                              <w:t xml:space="preserve">Employee’s with Disabilities Rights, </w:t>
                            </w:r>
                            <w:r w:rsidR="00D90C5E" w:rsidRPr="00D90C5E">
                              <w:t xml:space="preserve">Veronika Fabian </w:t>
                            </w:r>
                            <w:r w:rsidR="00D90C5E">
                              <w:tab/>
                            </w:r>
                            <w:r w:rsidR="00D90C5E">
                              <w:tab/>
                            </w:r>
                            <w:r w:rsidR="00D90C5E">
                              <w:tab/>
                            </w:r>
                            <w:r w:rsidR="00D90C5E">
                              <w:tab/>
                            </w:r>
                            <w:r w:rsidR="00D90C5E">
                              <w:tab/>
                            </w:r>
                            <w:r w:rsidR="00D90C5E">
                              <w:tab/>
                            </w:r>
                            <w:r>
                              <w:rPr>
                                <w:b/>
                              </w:rPr>
                              <w:t>11:15</w:t>
                            </w:r>
                            <w:r w:rsidRPr="00D3544C">
                              <w:rPr>
                                <w:b/>
                              </w:rPr>
                              <w:t xml:space="preserve"> a.m. – 1</w:t>
                            </w:r>
                            <w:r>
                              <w:rPr>
                                <w:b/>
                              </w:rPr>
                              <w:t>2:00 p</w:t>
                            </w:r>
                            <w:r w:rsidRPr="00D3544C">
                              <w:rPr>
                                <w:b/>
                              </w:rPr>
                              <w:t>.m.</w:t>
                            </w:r>
                          </w:p>
                          <w:p w:rsidR="008B380B" w:rsidRPr="00695907" w:rsidRDefault="008B380B" w:rsidP="00D97113">
                            <w:pPr>
                              <w:pStyle w:val="BodyText01"/>
                              <w:jc w:val="left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</w:t>
                            </w:r>
                          </w:p>
                          <w:p w:rsidR="00005987" w:rsidRDefault="008B380B" w:rsidP="00B42016">
                            <w:pPr>
                              <w:pStyle w:val="BodyText01"/>
                              <w:spacing w:before="0"/>
                              <w:jc w:val="left"/>
                              <w:rPr>
                                <w:b/>
                              </w:rPr>
                            </w:pPr>
                            <w:r w:rsidRPr="00695907">
                              <w:rPr>
                                <w:b/>
                              </w:rPr>
                              <w:t xml:space="preserve">Lunch ~ Keynote Speaker: </w:t>
                            </w:r>
                            <w:r w:rsidR="00D90C5E" w:rsidRPr="00695907">
                              <w:rPr>
                                <w:b/>
                              </w:rPr>
                              <w:t xml:space="preserve">Honorable Delegate </w:t>
                            </w:r>
                            <w:r w:rsidR="00BB2915" w:rsidRPr="00BB2915">
                              <w:rPr>
                                <w:b/>
                              </w:rPr>
                              <w:t>Amber Kanazbah Crotty</w:t>
                            </w:r>
                            <w:r w:rsidRPr="00695907">
                              <w:rPr>
                                <w:b/>
                              </w:rPr>
                              <w:t>, Navajo Nation Council Delegate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="00BB0104">
                              <w:rPr>
                                <w:b/>
                              </w:rPr>
                              <w:t>12:15 p.m. – 1:00 p.m.</w:t>
                            </w:r>
                          </w:p>
                          <w:p w:rsidR="008B380B" w:rsidRDefault="008B380B" w:rsidP="00B42016">
                            <w:pPr>
                              <w:pStyle w:val="BodyText01"/>
                              <w:spacing w:before="0"/>
                              <w:jc w:val="left"/>
                              <w:rPr>
                                <w:b/>
                              </w:rPr>
                            </w:pPr>
                          </w:p>
                          <w:p w:rsidR="00695907" w:rsidRPr="00695907" w:rsidRDefault="00695907" w:rsidP="00B42016">
                            <w:pPr>
                              <w:pStyle w:val="BodyText01"/>
                              <w:spacing w:before="0"/>
                              <w:jc w:val="left"/>
                            </w:pPr>
                            <w:r w:rsidRPr="00695907">
                              <w:t xml:space="preserve">Honorary </w:t>
                            </w:r>
                            <w:r w:rsidR="00B31469" w:rsidRPr="00695907">
                              <w:t>Presentation</w:t>
                            </w:r>
                            <w:r w:rsidRPr="00695907">
                              <w:t xml:space="preserve"> for Advocate of the year presentation by Hoskie Benally, NNACOD President </w:t>
                            </w:r>
                          </w:p>
                          <w:p w:rsidR="008B380B" w:rsidRDefault="00695907" w:rsidP="00B42016">
                            <w:pPr>
                              <w:pStyle w:val="BodyText01"/>
                              <w:spacing w:before="0"/>
                              <w:jc w:val="left"/>
                              <w:rPr>
                                <w:b/>
                              </w:rPr>
                            </w:pPr>
                            <w:r w:rsidRPr="00695907">
                              <w:t xml:space="preserve">Honorary Advocate of the Recipient – Mrs. </w:t>
                            </w:r>
                            <w:r w:rsidR="008B380B" w:rsidRPr="00695907">
                              <w:t>Treva Roanhorse</w:t>
                            </w:r>
                            <w:r w:rsidRPr="00695907">
                              <w:t>, NN OSERS Director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8B380B">
                              <w:rPr>
                                <w:b/>
                              </w:rPr>
                              <w:tab/>
                            </w:r>
                            <w:r w:rsidR="008B380B">
                              <w:rPr>
                                <w:b/>
                              </w:rPr>
                              <w:tab/>
                            </w:r>
                            <w:r w:rsidR="008B380B">
                              <w:rPr>
                                <w:b/>
                              </w:rPr>
                              <w:tab/>
                            </w:r>
                            <w:r w:rsidR="008B380B">
                              <w:rPr>
                                <w:b/>
                              </w:rPr>
                              <w:tab/>
                            </w:r>
                            <w:r w:rsidR="008B380B">
                              <w:rPr>
                                <w:b/>
                              </w:rPr>
                              <w:tab/>
                            </w:r>
                          </w:p>
                          <w:p w:rsidR="008B380B" w:rsidRDefault="008B380B" w:rsidP="00B42016">
                            <w:pPr>
                              <w:pStyle w:val="BodyText01"/>
                              <w:spacing w:before="0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</w:t>
                            </w:r>
                            <w:r w:rsidRPr="003A7A30">
                              <w:rPr>
                                <w:b/>
                              </w:rPr>
                              <w:t xml:space="preserve">                                                                               </w:t>
                            </w:r>
                          </w:p>
                          <w:p w:rsidR="008B380B" w:rsidRPr="00B42016" w:rsidRDefault="008B380B" w:rsidP="00B42016">
                            <w:pPr>
                              <w:pStyle w:val="BodyText01"/>
                              <w:spacing w:before="0"/>
                              <w:jc w:val="left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Breakout </w:t>
                            </w:r>
                            <w:r w:rsidR="00B31469">
                              <w:rPr>
                                <w:b/>
                              </w:rPr>
                              <w:t xml:space="preserve">Presentations </w:t>
                            </w:r>
                            <w:r w:rsidR="00B31469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="00D90C5E">
                              <w:rPr>
                                <w:b/>
                              </w:rPr>
                              <w:t xml:space="preserve">            </w:t>
                            </w:r>
                            <w:r>
                              <w:rPr>
                                <w:b/>
                              </w:rPr>
                              <w:t xml:space="preserve">   1:10</w:t>
                            </w:r>
                            <w:r w:rsidRPr="00D3544C">
                              <w:rPr>
                                <w:b/>
                              </w:rPr>
                              <w:t xml:space="preserve"> p.m.</w:t>
                            </w:r>
                            <w:r>
                              <w:rPr>
                                <w:b/>
                              </w:rPr>
                              <w:t>-2:00</w:t>
                            </w:r>
                            <w:r w:rsidRPr="00D3544C">
                              <w:rPr>
                                <w:b/>
                              </w:rPr>
                              <w:t xml:space="preserve"> p.m. </w:t>
                            </w:r>
                          </w:p>
                          <w:p w:rsidR="008B380B" w:rsidRDefault="008B380B" w:rsidP="00D3544C">
                            <w:pPr>
                              <w:pStyle w:val="BodyText01"/>
                              <w:spacing w:before="0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</w:rPr>
                              <w:tab/>
                            </w:r>
                          </w:p>
                          <w:p w:rsidR="008B380B" w:rsidRPr="001864A6" w:rsidRDefault="008B380B" w:rsidP="00D3544C">
                            <w:pPr>
                              <w:pStyle w:val="BodyText01"/>
                              <w:spacing w:before="0"/>
                              <w:rPr>
                                <w:i/>
                              </w:rPr>
                            </w:pPr>
                            <w:r w:rsidRPr="001864A6">
                              <w:rPr>
                                <w:i/>
                              </w:rPr>
                              <w:t xml:space="preserve">a. </w:t>
                            </w:r>
                            <w:r>
                              <w:rPr>
                                <w:i/>
                              </w:rPr>
                              <w:t xml:space="preserve">Your </w:t>
                            </w:r>
                            <w:r w:rsidR="00B31469">
                              <w:rPr>
                                <w:i/>
                              </w:rPr>
                              <w:t>Financial Consumer</w:t>
                            </w:r>
                            <w:r>
                              <w:rPr>
                                <w:i/>
                              </w:rPr>
                              <w:t xml:space="preserve"> Rights –  </w:t>
                            </w:r>
                            <w:r w:rsidR="004D797A" w:rsidRPr="00BB0104">
                              <w:rPr>
                                <w:bCs/>
                                <w:i/>
                              </w:rPr>
                              <w:t>Veronika Fabian, Attorney-</w:t>
                            </w:r>
                            <w:r w:rsidR="004D797A" w:rsidRPr="00BB0104">
                              <w:rPr>
                                <w:i/>
                              </w:rPr>
                              <w:t>Choi &amp; Fabian</w:t>
                            </w:r>
                            <w:r w:rsidR="004D797A" w:rsidRPr="004D797A">
                              <w:rPr>
                                <w:i/>
                              </w:rPr>
                              <w:t xml:space="preserve"> </w:t>
                            </w:r>
                            <w:r w:rsidR="004D797A">
                              <w:rPr>
                                <w:i/>
                              </w:rPr>
                              <w:t>Law Firm</w:t>
                            </w:r>
                            <w:r w:rsidRPr="001864A6">
                              <w:rPr>
                                <w:i/>
                              </w:rPr>
                              <w:tab/>
                            </w:r>
                            <w:r w:rsidRPr="001864A6">
                              <w:rPr>
                                <w:i/>
                              </w:rPr>
                              <w:tab/>
                            </w:r>
                            <w:r w:rsidRPr="001864A6">
                              <w:rPr>
                                <w:i/>
                              </w:rPr>
                              <w:tab/>
                            </w:r>
                            <w:r w:rsidRPr="001864A6">
                              <w:rPr>
                                <w:i/>
                              </w:rPr>
                              <w:tab/>
                            </w:r>
                            <w:r w:rsidRPr="001864A6">
                              <w:rPr>
                                <w:i/>
                              </w:rPr>
                              <w:tab/>
                            </w:r>
                          </w:p>
                          <w:p w:rsidR="008B380B" w:rsidRPr="001864A6" w:rsidRDefault="008B380B" w:rsidP="00D3544C">
                            <w:pPr>
                              <w:pStyle w:val="BodyText01"/>
                              <w:spacing w:before="0"/>
                              <w:rPr>
                                <w:i/>
                              </w:rPr>
                            </w:pPr>
                            <w:r w:rsidRPr="001864A6">
                              <w:rPr>
                                <w:i/>
                              </w:rPr>
                              <w:t xml:space="preserve">b. Disability </w:t>
                            </w:r>
                            <w:r>
                              <w:rPr>
                                <w:i/>
                              </w:rPr>
                              <w:t xml:space="preserve">Employment </w:t>
                            </w:r>
                            <w:r w:rsidRPr="001864A6">
                              <w:rPr>
                                <w:i/>
                              </w:rPr>
                              <w:t xml:space="preserve">Disclosure </w:t>
                            </w:r>
                            <w:r>
                              <w:rPr>
                                <w:i/>
                              </w:rPr>
                              <w:t>–Hoskie</w:t>
                            </w:r>
                            <w:r w:rsidR="00E42297">
                              <w:rPr>
                                <w:i/>
                              </w:rPr>
                              <w:t xml:space="preserve"> Benally</w:t>
                            </w:r>
                            <w:r w:rsidR="00BB0104">
                              <w:rPr>
                                <w:i/>
                              </w:rPr>
                              <w:t>, Community &amp; Gov’t Liaison</w:t>
                            </w:r>
                            <w:r w:rsidR="00E42297">
                              <w:rPr>
                                <w:i/>
                              </w:rPr>
                              <w:t xml:space="preserve">,  </w:t>
                            </w:r>
                            <w:r>
                              <w:rPr>
                                <w:i/>
                              </w:rPr>
                              <w:t xml:space="preserve"> &amp; Jessica Jones, Advocate</w:t>
                            </w:r>
                            <w:r w:rsidR="00BB0104">
                              <w:rPr>
                                <w:i/>
                              </w:rPr>
                              <w:t>-NADLC</w:t>
                            </w:r>
                            <w:r>
                              <w:rPr>
                                <w:i/>
                              </w:rPr>
                              <w:t xml:space="preserve">   </w:t>
                            </w:r>
                          </w:p>
                          <w:p w:rsidR="008B380B" w:rsidRPr="001864A6" w:rsidRDefault="008B380B" w:rsidP="00D3544C">
                            <w:pPr>
                              <w:pStyle w:val="BodyText01"/>
                              <w:spacing w:before="0"/>
                              <w:rPr>
                                <w:i/>
                              </w:rPr>
                            </w:pPr>
                            <w:r w:rsidRPr="001864A6">
                              <w:rPr>
                                <w:i/>
                              </w:rPr>
                              <w:t>c. Accessing &amp; Process of</w:t>
                            </w:r>
                            <w:r w:rsidR="00BB0104">
                              <w:rPr>
                                <w:i/>
                              </w:rPr>
                              <w:t xml:space="preserve"> VR Services for State and Tribal N</w:t>
                            </w:r>
                            <w:r>
                              <w:rPr>
                                <w:i/>
                              </w:rPr>
                              <w:t xml:space="preserve">etworking – </w:t>
                            </w:r>
                            <w:r w:rsidR="00BB0104">
                              <w:rPr>
                                <w:i/>
                              </w:rPr>
                              <w:t xml:space="preserve">Navajo Nation OSERS </w:t>
                            </w:r>
                          </w:p>
                          <w:p w:rsidR="008B380B" w:rsidRPr="001864A6" w:rsidRDefault="008B380B" w:rsidP="00D3544C">
                            <w:pPr>
                              <w:pStyle w:val="BodyText01"/>
                              <w:spacing w:before="0"/>
                              <w:rPr>
                                <w:i/>
                              </w:rPr>
                            </w:pPr>
                            <w:r w:rsidRPr="001864A6">
                              <w:rPr>
                                <w:i/>
                              </w:rPr>
                              <w:t xml:space="preserve">d. Work Incentives and Trial Work Experience </w:t>
                            </w:r>
                            <w:r>
                              <w:rPr>
                                <w:i/>
                              </w:rPr>
                              <w:t xml:space="preserve">– Cheryl Bates – Harris </w:t>
                            </w:r>
                          </w:p>
                          <w:p w:rsidR="008B380B" w:rsidRPr="00B42016" w:rsidRDefault="008B380B" w:rsidP="00B42016">
                            <w:pPr>
                              <w:pStyle w:val="BodyText01"/>
                              <w:ind w:left="7920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                     </w:t>
                            </w:r>
                          </w:p>
                          <w:p w:rsidR="008B380B" w:rsidRDefault="008B380B" w:rsidP="00B42016">
                            <w:pPr>
                              <w:pStyle w:val="BodyText01"/>
                              <w:spacing w:before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General Session: Job Accommodations &amp; Assistive Technology –</w:t>
                            </w:r>
                            <w:r w:rsidR="00B31469" w:rsidRPr="00B31469">
                              <w:rPr>
                                <w:b/>
                              </w:rPr>
                              <w:t>Clayton Guffey MSW, CRC, ATP, CEAC</w:t>
                            </w:r>
                            <w:r>
                              <w:rPr>
                                <w:b/>
                              </w:rPr>
                              <w:t xml:space="preserve">    </w:t>
                            </w:r>
                            <w:r w:rsidR="00D90C5E">
                              <w:rPr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 xml:space="preserve"> 2</w:t>
                            </w:r>
                            <w:r w:rsidRPr="00B42016">
                              <w:rPr>
                                <w:b/>
                              </w:rPr>
                              <w:t>:</w:t>
                            </w:r>
                            <w:r>
                              <w:rPr>
                                <w:b/>
                              </w:rPr>
                              <w:t>15 p.m. – 3:00 p.m</w:t>
                            </w:r>
                            <w:r w:rsidRPr="00B42016">
                              <w:rPr>
                                <w:b/>
                              </w:rPr>
                              <w:t>.</w:t>
                            </w:r>
                          </w:p>
                          <w:p w:rsidR="004D797A" w:rsidRDefault="004D797A" w:rsidP="00B42016">
                            <w:pPr>
                              <w:pStyle w:val="BodyText01"/>
                              <w:spacing w:before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        AZ Technology Access Program (AzTap)</w:t>
                            </w:r>
                          </w:p>
                          <w:p w:rsidR="00BB0104" w:rsidRDefault="00BB0104" w:rsidP="00B42016">
                            <w:pPr>
                              <w:pStyle w:val="BodyText01"/>
                              <w:spacing w:before="0"/>
                              <w:rPr>
                                <w:b/>
                              </w:rPr>
                            </w:pPr>
                          </w:p>
                          <w:p w:rsidR="008B380B" w:rsidRDefault="00BB0104" w:rsidP="001864A6">
                            <w:pPr>
                              <w:pStyle w:val="BodyText01"/>
                              <w:spacing w:before="0"/>
                              <w:rPr>
                                <w:i/>
                              </w:rPr>
                            </w:pPr>
                            <w:r w:rsidRPr="00BB0104">
                              <w:rPr>
                                <w:i/>
                              </w:rPr>
                              <w:t xml:space="preserve">Presentation: </w:t>
                            </w:r>
                            <w:r>
                              <w:rPr>
                                <w:i/>
                              </w:rPr>
                              <w:t>Self-A</w:t>
                            </w:r>
                            <w:r w:rsidRPr="00BB0104">
                              <w:rPr>
                                <w:i/>
                              </w:rPr>
                              <w:t>dvocacy – Therese Yanan, Executive Director/Attorney-NADLC</w:t>
                            </w:r>
                            <w:r w:rsidRPr="00BB0104">
                              <w:rPr>
                                <w:i/>
                              </w:rPr>
                              <w:tab/>
                            </w:r>
                            <w:r w:rsidRPr="00BB0104">
                              <w:rPr>
                                <w:i/>
                              </w:rPr>
                              <w:tab/>
                            </w:r>
                            <w:r w:rsidRPr="00BB0104">
                              <w:rPr>
                                <w:i/>
                              </w:rPr>
                              <w:tab/>
                            </w:r>
                            <w:r w:rsidRPr="00BB0104">
                              <w:rPr>
                                <w:i/>
                              </w:rPr>
                              <w:tab/>
                              <w:t>3:00 p.m. – 3:30 p.m.</w:t>
                            </w:r>
                          </w:p>
                          <w:p w:rsidR="00BB0104" w:rsidRPr="00BB0104" w:rsidRDefault="00BB0104" w:rsidP="001864A6">
                            <w:pPr>
                              <w:pStyle w:val="BodyText01"/>
                              <w:spacing w:before="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ab/>
                            </w:r>
                            <w:r>
                              <w:rPr>
                                <w:i/>
                              </w:rPr>
                              <w:tab/>
                            </w:r>
                            <w:r>
                              <w:rPr>
                                <w:i/>
                              </w:rPr>
                              <w:tab/>
                              <w:t xml:space="preserve">      Jessica Jones, Advocate </w:t>
                            </w:r>
                          </w:p>
                          <w:p w:rsidR="008B380B" w:rsidRPr="001864A6" w:rsidRDefault="008B380B" w:rsidP="00F82ACC">
                            <w:pPr>
                              <w:pStyle w:val="BodyText01"/>
                              <w:spacing w:before="0"/>
                              <w:rPr>
                                <w:b/>
                              </w:rPr>
                            </w:pPr>
                            <w:r w:rsidRPr="001864A6">
                              <w:rPr>
                                <w:b/>
                                <w:i/>
                              </w:rPr>
                              <w:t>Closing Remarks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/Evaluations </w:t>
                            </w:r>
                            <w:r>
                              <w:rPr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</w:rPr>
                              <w:tab/>
                            </w:r>
                            <w:r w:rsidRPr="001864A6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Pr="001864A6">
                              <w:rPr>
                                <w:b/>
                                <w:i/>
                              </w:rPr>
                              <w:tab/>
                            </w:r>
                            <w:r w:rsidRPr="001864A6">
                              <w:rPr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</w:rPr>
                              <w:tab/>
                            </w:r>
                            <w:r w:rsidRPr="001864A6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>3</w:t>
                            </w:r>
                            <w:r w:rsidRPr="001864A6">
                              <w:rPr>
                                <w:b/>
                              </w:rPr>
                              <w:t>:</w:t>
                            </w:r>
                            <w:r>
                              <w:rPr>
                                <w:b/>
                              </w:rPr>
                              <w:t>30 p.m. – 3:45</w:t>
                            </w:r>
                            <w:r w:rsidRPr="001864A6">
                              <w:rPr>
                                <w:b/>
                              </w:rPr>
                              <w:t xml:space="preserve"> p.m.</w:t>
                            </w:r>
                          </w:p>
                          <w:p w:rsidR="008B380B" w:rsidRPr="00B42016" w:rsidRDefault="008B380B" w:rsidP="00B42016">
                            <w:pPr>
                              <w:pStyle w:val="BodyText01"/>
                              <w:spacing w:before="0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4E932" id="Text Box 33" o:spid="_x0000_s1032" type="#_x0000_t202" style="position:absolute;left:0;text-align:left;margin-left:-68pt;margin-top:27.2pt;width:569.65pt;height:452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FEosgIAALI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" filled="f" stroked="f">
                <v:textbox inset="0,0,0,0">
                  <w:txbxContent>
                    <w:p w:rsidR="008B380B" w:rsidRPr="00D3544C" w:rsidRDefault="008B380B" w:rsidP="00BF45B5">
                      <w:pPr>
                        <w:pStyle w:val="SUBHEAD01"/>
                        <w:spacing w:before="0" w:line="240" w:lineRule="auto"/>
                        <w:jc w:val="right"/>
                        <w:rPr>
                          <w:b/>
                          <w:color w:val="7E331B"/>
                        </w:rPr>
                      </w:pPr>
                      <w:r>
                        <w:rPr>
                          <w:b/>
                        </w:rPr>
                        <w:t>Thursday, October 05, 2017</w:t>
                      </w:r>
                    </w:p>
                    <w:p w:rsidR="008B380B" w:rsidRDefault="008B380B" w:rsidP="00D97113">
                      <w:pPr>
                        <w:pStyle w:val="BodyText01"/>
                        <w:spacing w:before="0"/>
                        <w:jc w:val="left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8B380B" w:rsidRPr="00695907" w:rsidRDefault="008B380B" w:rsidP="00D97113">
                      <w:pPr>
                        <w:pStyle w:val="BodyText01"/>
                        <w:spacing w:before="0"/>
                        <w:ind w:left="8640" w:firstLine="720"/>
                        <w:jc w:val="left"/>
                        <w:rPr>
                          <w:b/>
                        </w:rPr>
                      </w:pPr>
                      <w:r w:rsidRPr="00695907">
                        <w:rPr>
                          <w:b/>
                        </w:rPr>
                        <w:t xml:space="preserve">     9:00 a.m. – 9:45 a.m.</w:t>
                      </w:r>
                    </w:p>
                    <w:p w:rsidR="008B380B" w:rsidRDefault="008B380B" w:rsidP="00D3544C">
                      <w:pPr>
                        <w:pStyle w:val="BodyText01"/>
                        <w:spacing w:before="0"/>
                        <w:jc w:val="left"/>
                      </w:pPr>
                      <w:r w:rsidRPr="00695907">
                        <w:rPr>
                          <w:b/>
                        </w:rPr>
                        <w:t>Master of Ceremony: Honorable Delegate Johnathan Hale</w:t>
                      </w:r>
                      <w:r>
                        <w:t xml:space="preserve">  </w:t>
                      </w:r>
                      <w:r>
                        <w:tab/>
                        <w:t xml:space="preserve">      </w:t>
                      </w:r>
                    </w:p>
                    <w:p w:rsidR="008B380B" w:rsidRDefault="008B380B" w:rsidP="00D3544C">
                      <w:pPr>
                        <w:pStyle w:val="BodyText01"/>
                        <w:spacing w:before="0"/>
                        <w:jc w:val="left"/>
                        <w:rPr>
                          <w:b/>
                        </w:rPr>
                      </w:pPr>
                    </w:p>
                    <w:p w:rsidR="008B380B" w:rsidRDefault="008B380B" w:rsidP="00D3544C">
                      <w:pPr>
                        <w:pStyle w:val="BodyText01"/>
                        <w:spacing w:before="0"/>
                        <w:jc w:val="left"/>
                      </w:pPr>
                      <w:r w:rsidRPr="00D3544C">
                        <w:rPr>
                          <w:b/>
                        </w:rPr>
                        <w:t>Invocation:</w:t>
                      </w:r>
                      <w:r>
                        <w:t xml:space="preserve">   Sylvia McKinley, Vice </w:t>
                      </w:r>
                      <w:r w:rsidR="00B31469">
                        <w:t>President</w:t>
                      </w:r>
                      <w:r>
                        <w:t xml:space="preserve"> </w:t>
                      </w:r>
                    </w:p>
                    <w:p w:rsidR="008B380B" w:rsidRPr="00695907" w:rsidRDefault="008B380B" w:rsidP="00D3544C">
                      <w:pPr>
                        <w:pStyle w:val="BodyText01"/>
                        <w:spacing w:before="0"/>
                        <w:jc w:val="left"/>
                        <w:rPr>
                          <w:b/>
                        </w:rPr>
                      </w:pPr>
                    </w:p>
                    <w:p w:rsidR="008B380B" w:rsidRPr="00695907" w:rsidRDefault="00695907" w:rsidP="00D3544C">
                      <w:pPr>
                        <w:pStyle w:val="BodyText01"/>
                        <w:spacing w:before="0"/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Welcome Add</w:t>
                      </w:r>
                      <w:r w:rsidR="008B380B" w:rsidRPr="00695907">
                        <w:rPr>
                          <w:b/>
                        </w:rPr>
                        <w:t>ress &amp; NNACOD Initiatives:  Hoskie Benally, NNACOD President</w:t>
                      </w:r>
                    </w:p>
                    <w:p w:rsidR="008B380B" w:rsidRDefault="008B380B" w:rsidP="00B42016">
                      <w:pPr>
                        <w:pStyle w:val="BodyText01"/>
                        <w:spacing w:before="0"/>
                        <w:jc w:val="left"/>
                        <w:rPr>
                          <w:b/>
                        </w:rPr>
                      </w:pPr>
                    </w:p>
                    <w:p w:rsidR="008B380B" w:rsidRPr="00D3544C" w:rsidRDefault="008B380B" w:rsidP="00D3544C">
                      <w:pPr>
                        <w:pStyle w:val="BodyText01"/>
                        <w:spacing w:before="0"/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Presentation</w:t>
                      </w:r>
                      <w:r w:rsidRPr="00D3544C">
                        <w:rPr>
                          <w:b/>
                        </w:rPr>
                        <w:t xml:space="preserve">: </w:t>
                      </w:r>
                      <w:r>
                        <w:t>C</w:t>
                      </w:r>
                      <w:r w:rsidR="00BB0104">
                        <w:t>heryl Bates-Harris</w:t>
                      </w:r>
                      <w:r w:rsidR="00BB0104">
                        <w:tab/>
                      </w:r>
                      <w:r w:rsidR="00BB0104">
                        <w:tab/>
                      </w:r>
                      <w:r>
                        <w:tab/>
                        <w:t xml:space="preserve"> 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9:45 a.m. – 10:45 a.m.</w:t>
                      </w:r>
                    </w:p>
                    <w:p w:rsidR="008B380B" w:rsidRDefault="008B380B" w:rsidP="003A7A30">
                      <w:pPr>
                        <w:pStyle w:val="BodyText01"/>
                        <w:spacing w:before="0"/>
                        <w:jc w:val="left"/>
                        <w:rPr>
                          <w:b/>
                        </w:rPr>
                      </w:pPr>
                    </w:p>
                    <w:p w:rsidR="008B380B" w:rsidRDefault="008B380B" w:rsidP="003A7A30">
                      <w:pPr>
                        <w:pStyle w:val="BodyText01"/>
                        <w:spacing w:before="0"/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Video Presentation: Beyond and Above our </w:t>
                      </w:r>
                      <w:r w:rsidR="00B31469">
                        <w:rPr>
                          <w:b/>
                        </w:rPr>
                        <w:t>Disabilities’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10:45 </w:t>
                      </w:r>
                      <w:r w:rsidR="00E42297">
                        <w:rPr>
                          <w:b/>
                        </w:rPr>
                        <w:t xml:space="preserve">a.m. - </w:t>
                      </w:r>
                      <w:r>
                        <w:rPr>
                          <w:b/>
                        </w:rPr>
                        <w:t xml:space="preserve">11:15 </w:t>
                      </w:r>
                      <w:r w:rsidR="00E42297">
                        <w:rPr>
                          <w:b/>
                        </w:rPr>
                        <w:t>a.m.</w:t>
                      </w:r>
                    </w:p>
                    <w:p w:rsidR="008B380B" w:rsidRPr="00D3544C" w:rsidRDefault="008B380B" w:rsidP="003A7A30">
                      <w:pPr>
                        <w:pStyle w:val="BodyText01"/>
                        <w:spacing w:before="0"/>
                        <w:jc w:val="left"/>
                        <w:rPr>
                          <w:b/>
                        </w:rPr>
                      </w:pPr>
                      <w:r w:rsidRPr="003A7A30">
                        <w:rPr>
                          <w:b/>
                        </w:rPr>
                        <w:t xml:space="preserve">Presentation: </w:t>
                      </w:r>
                      <w:r>
                        <w:t xml:space="preserve">Employee’s with Disabilities Rights, </w:t>
                      </w:r>
                      <w:r w:rsidR="00D90C5E" w:rsidRPr="00D90C5E">
                        <w:t xml:space="preserve">Veronika Fabian </w:t>
                      </w:r>
                      <w:r w:rsidR="00D90C5E">
                        <w:tab/>
                      </w:r>
                      <w:r w:rsidR="00D90C5E">
                        <w:tab/>
                      </w:r>
                      <w:r w:rsidR="00D90C5E">
                        <w:tab/>
                      </w:r>
                      <w:r w:rsidR="00D90C5E">
                        <w:tab/>
                      </w:r>
                      <w:r w:rsidR="00D90C5E">
                        <w:tab/>
                      </w:r>
                      <w:r w:rsidR="00D90C5E">
                        <w:tab/>
                      </w:r>
                      <w:r>
                        <w:rPr>
                          <w:b/>
                        </w:rPr>
                        <w:t>11:15</w:t>
                      </w:r>
                      <w:r w:rsidRPr="00D3544C">
                        <w:rPr>
                          <w:b/>
                        </w:rPr>
                        <w:t xml:space="preserve"> a.m. – 1</w:t>
                      </w:r>
                      <w:r>
                        <w:rPr>
                          <w:b/>
                        </w:rPr>
                        <w:t>2:00 p</w:t>
                      </w:r>
                      <w:r w:rsidRPr="00D3544C">
                        <w:rPr>
                          <w:b/>
                        </w:rPr>
                        <w:t>.m.</w:t>
                      </w:r>
                    </w:p>
                    <w:p w:rsidR="008B380B" w:rsidRPr="00695907" w:rsidRDefault="008B380B" w:rsidP="00D97113">
                      <w:pPr>
                        <w:pStyle w:val="BodyText01"/>
                        <w:jc w:val="left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</w:rPr>
                        <w:t xml:space="preserve">                      </w:t>
                      </w:r>
                    </w:p>
                    <w:p w:rsidR="00005987" w:rsidRDefault="008B380B" w:rsidP="00B42016">
                      <w:pPr>
                        <w:pStyle w:val="BodyText01"/>
                        <w:spacing w:before="0"/>
                        <w:jc w:val="left"/>
                        <w:rPr>
                          <w:b/>
                        </w:rPr>
                      </w:pPr>
                      <w:r w:rsidRPr="00695907">
                        <w:rPr>
                          <w:b/>
                        </w:rPr>
                        <w:t xml:space="preserve">Lunch ~ Keynote Speaker: </w:t>
                      </w:r>
                      <w:r w:rsidR="00D90C5E" w:rsidRPr="00695907">
                        <w:rPr>
                          <w:b/>
                        </w:rPr>
                        <w:t xml:space="preserve">Honorable Delegate </w:t>
                      </w:r>
                      <w:r w:rsidR="00BB2915" w:rsidRPr="00BB2915">
                        <w:rPr>
                          <w:b/>
                        </w:rPr>
                        <w:t>Amber Kanazbah Crotty</w:t>
                      </w:r>
                      <w:r w:rsidRPr="00695907">
                        <w:rPr>
                          <w:b/>
                        </w:rPr>
                        <w:t>, Navajo Nation Council Delegate</w:t>
                      </w:r>
                      <w:r>
                        <w:rPr>
                          <w:b/>
                        </w:rPr>
                        <w:tab/>
                      </w:r>
                      <w:r w:rsidR="00BB0104">
                        <w:rPr>
                          <w:b/>
                        </w:rPr>
                        <w:t>12:15 p.m. – 1:00 p.m.</w:t>
                      </w:r>
                    </w:p>
                    <w:p w:rsidR="008B380B" w:rsidRDefault="008B380B" w:rsidP="00B42016">
                      <w:pPr>
                        <w:pStyle w:val="BodyText01"/>
                        <w:spacing w:before="0"/>
                        <w:jc w:val="left"/>
                        <w:rPr>
                          <w:b/>
                        </w:rPr>
                      </w:pPr>
                    </w:p>
                    <w:p w:rsidR="00695907" w:rsidRPr="00695907" w:rsidRDefault="00695907" w:rsidP="00B42016">
                      <w:pPr>
                        <w:pStyle w:val="BodyText01"/>
                        <w:spacing w:before="0"/>
                        <w:jc w:val="left"/>
                      </w:pPr>
                      <w:r w:rsidRPr="00695907">
                        <w:t xml:space="preserve">Honorary </w:t>
                      </w:r>
                      <w:r w:rsidR="00B31469" w:rsidRPr="00695907">
                        <w:t>Presentation</w:t>
                      </w:r>
                      <w:r w:rsidRPr="00695907">
                        <w:t xml:space="preserve"> for Advocate of the year presentation by Hoskie Benally, NNACOD President </w:t>
                      </w:r>
                    </w:p>
                    <w:p w:rsidR="008B380B" w:rsidRDefault="00695907" w:rsidP="00B42016">
                      <w:pPr>
                        <w:pStyle w:val="BodyText01"/>
                        <w:spacing w:before="0"/>
                        <w:jc w:val="left"/>
                        <w:rPr>
                          <w:b/>
                        </w:rPr>
                      </w:pPr>
                      <w:r w:rsidRPr="00695907">
                        <w:t xml:space="preserve">Honorary Advocate of the Recipient – Mrs. </w:t>
                      </w:r>
                      <w:r w:rsidR="008B380B" w:rsidRPr="00695907">
                        <w:t>Treva Roanhorse</w:t>
                      </w:r>
                      <w:r w:rsidRPr="00695907">
                        <w:t>, NN OSERS Director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="008B380B">
                        <w:rPr>
                          <w:b/>
                        </w:rPr>
                        <w:tab/>
                      </w:r>
                      <w:r w:rsidR="008B380B">
                        <w:rPr>
                          <w:b/>
                        </w:rPr>
                        <w:tab/>
                      </w:r>
                      <w:r w:rsidR="008B380B">
                        <w:rPr>
                          <w:b/>
                        </w:rPr>
                        <w:tab/>
                      </w:r>
                      <w:r w:rsidR="008B380B">
                        <w:rPr>
                          <w:b/>
                        </w:rPr>
                        <w:tab/>
                      </w:r>
                      <w:r w:rsidR="008B380B">
                        <w:rPr>
                          <w:b/>
                        </w:rPr>
                        <w:tab/>
                      </w:r>
                    </w:p>
                    <w:p w:rsidR="008B380B" w:rsidRDefault="008B380B" w:rsidP="00B42016">
                      <w:pPr>
                        <w:pStyle w:val="BodyText01"/>
                        <w:spacing w:before="0"/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</w:t>
                      </w:r>
                      <w:r w:rsidRPr="003A7A30">
                        <w:rPr>
                          <w:b/>
                        </w:rPr>
                        <w:t xml:space="preserve">                                                                               </w:t>
                      </w:r>
                    </w:p>
                    <w:p w:rsidR="008B380B" w:rsidRPr="00B42016" w:rsidRDefault="008B380B" w:rsidP="00B42016">
                      <w:pPr>
                        <w:pStyle w:val="BodyText01"/>
                        <w:spacing w:before="0"/>
                        <w:jc w:val="left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</w:rPr>
                        <w:t xml:space="preserve">Breakout </w:t>
                      </w:r>
                      <w:r w:rsidR="00B31469">
                        <w:rPr>
                          <w:b/>
                        </w:rPr>
                        <w:t xml:space="preserve">Presentations </w:t>
                      </w:r>
                      <w:r w:rsidR="00B31469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 w:rsidR="00D90C5E">
                        <w:rPr>
                          <w:b/>
                        </w:rPr>
                        <w:t xml:space="preserve">            </w:t>
                      </w:r>
                      <w:r>
                        <w:rPr>
                          <w:b/>
                        </w:rPr>
                        <w:t xml:space="preserve">   1:10</w:t>
                      </w:r>
                      <w:r w:rsidRPr="00D3544C">
                        <w:rPr>
                          <w:b/>
                        </w:rPr>
                        <w:t xml:space="preserve"> p.m.</w:t>
                      </w:r>
                      <w:r>
                        <w:rPr>
                          <w:b/>
                        </w:rPr>
                        <w:t>-2:00</w:t>
                      </w:r>
                      <w:r w:rsidRPr="00D3544C">
                        <w:rPr>
                          <w:b/>
                        </w:rPr>
                        <w:t xml:space="preserve"> p.m. </w:t>
                      </w:r>
                    </w:p>
                    <w:p w:rsidR="008B380B" w:rsidRDefault="008B380B" w:rsidP="00D3544C">
                      <w:pPr>
                        <w:pStyle w:val="BodyText01"/>
                        <w:spacing w:before="0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ab/>
                      </w:r>
                      <w:r>
                        <w:rPr>
                          <w:b/>
                          <w:i/>
                        </w:rPr>
                        <w:tab/>
                      </w:r>
                    </w:p>
                    <w:p w:rsidR="008B380B" w:rsidRPr="001864A6" w:rsidRDefault="008B380B" w:rsidP="00D3544C">
                      <w:pPr>
                        <w:pStyle w:val="BodyText01"/>
                        <w:spacing w:before="0"/>
                        <w:rPr>
                          <w:i/>
                        </w:rPr>
                      </w:pPr>
                      <w:r w:rsidRPr="001864A6">
                        <w:rPr>
                          <w:i/>
                        </w:rPr>
                        <w:t xml:space="preserve">a. </w:t>
                      </w:r>
                      <w:r>
                        <w:rPr>
                          <w:i/>
                        </w:rPr>
                        <w:t xml:space="preserve">Your </w:t>
                      </w:r>
                      <w:r w:rsidR="00B31469">
                        <w:rPr>
                          <w:i/>
                        </w:rPr>
                        <w:t>Financial Consumer</w:t>
                      </w:r>
                      <w:r>
                        <w:rPr>
                          <w:i/>
                        </w:rPr>
                        <w:t xml:space="preserve"> Rights –  </w:t>
                      </w:r>
                      <w:r w:rsidR="004D797A" w:rsidRPr="00BB0104">
                        <w:rPr>
                          <w:bCs/>
                          <w:i/>
                        </w:rPr>
                        <w:t>Veronika Fabian, Attorney-</w:t>
                      </w:r>
                      <w:r w:rsidR="004D797A" w:rsidRPr="00BB0104">
                        <w:rPr>
                          <w:i/>
                        </w:rPr>
                        <w:t>Choi &amp; Fabian</w:t>
                      </w:r>
                      <w:r w:rsidR="004D797A" w:rsidRPr="004D797A">
                        <w:rPr>
                          <w:i/>
                        </w:rPr>
                        <w:t xml:space="preserve"> </w:t>
                      </w:r>
                      <w:r w:rsidR="004D797A">
                        <w:rPr>
                          <w:i/>
                        </w:rPr>
                        <w:t>Law Firm</w:t>
                      </w:r>
                      <w:r w:rsidRPr="001864A6">
                        <w:rPr>
                          <w:i/>
                        </w:rPr>
                        <w:tab/>
                      </w:r>
                      <w:r w:rsidRPr="001864A6">
                        <w:rPr>
                          <w:i/>
                        </w:rPr>
                        <w:tab/>
                      </w:r>
                      <w:r w:rsidRPr="001864A6">
                        <w:rPr>
                          <w:i/>
                        </w:rPr>
                        <w:tab/>
                      </w:r>
                      <w:r w:rsidRPr="001864A6">
                        <w:rPr>
                          <w:i/>
                        </w:rPr>
                        <w:tab/>
                      </w:r>
                      <w:r w:rsidRPr="001864A6">
                        <w:rPr>
                          <w:i/>
                        </w:rPr>
                        <w:tab/>
                      </w:r>
                    </w:p>
                    <w:p w:rsidR="008B380B" w:rsidRPr="001864A6" w:rsidRDefault="008B380B" w:rsidP="00D3544C">
                      <w:pPr>
                        <w:pStyle w:val="BodyText01"/>
                        <w:spacing w:before="0"/>
                        <w:rPr>
                          <w:i/>
                        </w:rPr>
                      </w:pPr>
                      <w:r w:rsidRPr="001864A6">
                        <w:rPr>
                          <w:i/>
                        </w:rPr>
                        <w:t xml:space="preserve">b. Disability </w:t>
                      </w:r>
                      <w:r>
                        <w:rPr>
                          <w:i/>
                        </w:rPr>
                        <w:t xml:space="preserve">Employment </w:t>
                      </w:r>
                      <w:r w:rsidRPr="001864A6">
                        <w:rPr>
                          <w:i/>
                        </w:rPr>
                        <w:t xml:space="preserve">Disclosure </w:t>
                      </w:r>
                      <w:r>
                        <w:rPr>
                          <w:i/>
                        </w:rPr>
                        <w:t>–Hoskie</w:t>
                      </w:r>
                      <w:r w:rsidR="00E42297">
                        <w:rPr>
                          <w:i/>
                        </w:rPr>
                        <w:t xml:space="preserve"> Benally</w:t>
                      </w:r>
                      <w:r w:rsidR="00BB0104">
                        <w:rPr>
                          <w:i/>
                        </w:rPr>
                        <w:t>, Community &amp; Gov’t Liaison</w:t>
                      </w:r>
                      <w:r w:rsidR="00E42297">
                        <w:rPr>
                          <w:i/>
                        </w:rPr>
                        <w:t xml:space="preserve">,  </w:t>
                      </w:r>
                      <w:r>
                        <w:rPr>
                          <w:i/>
                        </w:rPr>
                        <w:t xml:space="preserve"> &amp; Jessica Jones, Advocate</w:t>
                      </w:r>
                      <w:r w:rsidR="00BB0104">
                        <w:rPr>
                          <w:i/>
                        </w:rPr>
                        <w:t>-NADLC</w:t>
                      </w:r>
                      <w:r>
                        <w:rPr>
                          <w:i/>
                        </w:rPr>
                        <w:t xml:space="preserve">   </w:t>
                      </w:r>
                    </w:p>
                    <w:p w:rsidR="008B380B" w:rsidRPr="001864A6" w:rsidRDefault="008B380B" w:rsidP="00D3544C">
                      <w:pPr>
                        <w:pStyle w:val="BodyText01"/>
                        <w:spacing w:before="0"/>
                        <w:rPr>
                          <w:i/>
                        </w:rPr>
                      </w:pPr>
                      <w:r w:rsidRPr="001864A6">
                        <w:rPr>
                          <w:i/>
                        </w:rPr>
                        <w:t>c. Accessing &amp; Process of</w:t>
                      </w:r>
                      <w:r w:rsidR="00BB0104">
                        <w:rPr>
                          <w:i/>
                        </w:rPr>
                        <w:t xml:space="preserve"> VR Services for State and Tribal N</w:t>
                      </w:r>
                      <w:r>
                        <w:rPr>
                          <w:i/>
                        </w:rPr>
                        <w:t xml:space="preserve">etworking – </w:t>
                      </w:r>
                      <w:r w:rsidR="00BB0104">
                        <w:rPr>
                          <w:i/>
                        </w:rPr>
                        <w:t xml:space="preserve">Navajo Nation OSERS </w:t>
                      </w:r>
                    </w:p>
                    <w:p w:rsidR="008B380B" w:rsidRPr="001864A6" w:rsidRDefault="008B380B" w:rsidP="00D3544C">
                      <w:pPr>
                        <w:pStyle w:val="BodyText01"/>
                        <w:spacing w:before="0"/>
                        <w:rPr>
                          <w:i/>
                        </w:rPr>
                      </w:pPr>
                      <w:r w:rsidRPr="001864A6">
                        <w:rPr>
                          <w:i/>
                        </w:rPr>
                        <w:t xml:space="preserve">d. Work Incentives and Trial Work Experience </w:t>
                      </w:r>
                      <w:r>
                        <w:rPr>
                          <w:i/>
                        </w:rPr>
                        <w:t xml:space="preserve">– Cheryl Bates – Harris </w:t>
                      </w:r>
                    </w:p>
                    <w:p w:rsidR="008B380B" w:rsidRPr="00B42016" w:rsidRDefault="008B380B" w:rsidP="00B42016">
                      <w:pPr>
                        <w:pStyle w:val="BodyText01"/>
                        <w:ind w:left="7920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                     </w:t>
                      </w:r>
                    </w:p>
                    <w:p w:rsidR="008B380B" w:rsidRDefault="008B380B" w:rsidP="00B42016">
                      <w:pPr>
                        <w:pStyle w:val="BodyText01"/>
                        <w:spacing w:before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General Session: Job Accommodations &amp; Assistive Technology –</w:t>
                      </w:r>
                      <w:r w:rsidR="00B31469" w:rsidRPr="00B31469">
                        <w:rPr>
                          <w:b/>
                        </w:rPr>
                        <w:t>Clayton Guffey MSW, CRC, ATP, CEAC</w:t>
                      </w:r>
                      <w:r>
                        <w:rPr>
                          <w:b/>
                        </w:rPr>
                        <w:t xml:space="preserve">    </w:t>
                      </w:r>
                      <w:r w:rsidR="00D90C5E">
                        <w:rPr>
                          <w:b/>
                        </w:rPr>
                        <w:t xml:space="preserve">  </w:t>
                      </w:r>
                      <w:r>
                        <w:rPr>
                          <w:b/>
                        </w:rPr>
                        <w:t xml:space="preserve"> 2</w:t>
                      </w:r>
                      <w:r w:rsidRPr="00B42016">
                        <w:rPr>
                          <w:b/>
                        </w:rPr>
                        <w:t>:</w:t>
                      </w:r>
                      <w:r>
                        <w:rPr>
                          <w:b/>
                        </w:rPr>
                        <w:t>15 p.m. – 3:00 p.m</w:t>
                      </w:r>
                      <w:r w:rsidRPr="00B42016">
                        <w:rPr>
                          <w:b/>
                        </w:rPr>
                        <w:t>.</w:t>
                      </w:r>
                    </w:p>
                    <w:p w:rsidR="004D797A" w:rsidRDefault="004D797A" w:rsidP="00B42016">
                      <w:pPr>
                        <w:pStyle w:val="BodyText01"/>
                        <w:spacing w:before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              AZ Technology Access Program (AzTap)</w:t>
                      </w:r>
                    </w:p>
                    <w:p w:rsidR="00BB0104" w:rsidRDefault="00BB0104" w:rsidP="00B42016">
                      <w:pPr>
                        <w:pStyle w:val="BodyText01"/>
                        <w:spacing w:before="0"/>
                        <w:rPr>
                          <w:b/>
                        </w:rPr>
                      </w:pPr>
                    </w:p>
                    <w:p w:rsidR="008B380B" w:rsidRDefault="00BB0104" w:rsidP="001864A6">
                      <w:pPr>
                        <w:pStyle w:val="BodyText01"/>
                        <w:spacing w:before="0"/>
                        <w:rPr>
                          <w:i/>
                        </w:rPr>
                      </w:pPr>
                      <w:r w:rsidRPr="00BB0104">
                        <w:rPr>
                          <w:i/>
                        </w:rPr>
                        <w:t xml:space="preserve">Presentation: </w:t>
                      </w:r>
                      <w:r>
                        <w:rPr>
                          <w:i/>
                        </w:rPr>
                        <w:t>Self-A</w:t>
                      </w:r>
                      <w:r w:rsidRPr="00BB0104">
                        <w:rPr>
                          <w:i/>
                        </w:rPr>
                        <w:t>dvocacy – Therese Yanan, Executive Director/Attorney-NADLC</w:t>
                      </w:r>
                      <w:r w:rsidRPr="00BB0104">
                        <w:rPr>
                          <w:i/>
                        </w:rPr>
                        <w:tab/>
                      </w:r>
                      <w:r w:rsidRPr="00BB0104">
                        <w:rPr>
                          <w:i/>
                        </w:rPr>
                        <w:tab/>
                      </w:r>
                      <w:r w:rsidRPr="00BB0104">
                        <w:rPr>
                          <w:i/>
                        </w:rPr>
                        <w:tab/>
                      </w:r>
                      <w:r w:rsidRPr="00BB0104">
                        <w:rPr>
                          <w:i/>
                        </w:rPr>
                        <w:tab/>
                        <w:t>3:00 p.m. – 3:30 p.m.</w:t>
                      </w:r>
                    </w:p>
                    <w:p w:rsidR="00BB0104" w:rsidRPr="00BB0104" w:rsidRDefault="00BB0104" w:rsidP="001864A6">
                      <w:pPr>
                        <w:pStyle w:val="BodyText01"/>
                        <w:spacing w:before="0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ab/>
                        <w:t xml:space="preserve">      Jessica Jones, Advocate </w:t>
                      </w:r>
                    </w:p>
                    <w:p w:rsidR="008B380B" w:rsidRPr="001864A6" w:rsidRDefault="008B380B" w:rsidP="00F82ACC">
                      <w:pPr>
                        <w:pStyle w:val="BodyText01"/>
                        <w:spacing w:before="0"/>
                        <w:rPr>
                          <w:b/>
                        </w:rPr>
                      </w:pPr>
                      <w:r w:rsidRPr="001864A6">
                        <w:rPr>
                          <w:b/>
                          <w:i/>
                        </w:rPr>
                        <w:t>Closing Remarks</w:t>
                      </w:r>
                      <w:r>
                        <w:rPr>
                          <w:b/>
                          <w:i/>
                        </w:rPr>
                        <w:t xml:space="preserve">/Evaluations </w:t>
                      </w:r>
                      <w:r>
                        <w:rPr>
                          <w:b/>
                          <w:i/>
                        </w:rPr>
                        <w:tab/>
                      </w:r>
                      <w:r>
                        <w:rPr>
                          <w:b/>
                          <w:i/>
                        </w:rPr>
                        <w:tab/>
                      </w:r>
                      <w:r>
                        <w:rPr>
                          <w:b/>
                          <w:i/>
                        </w:rPr>
                        <w:tab/>
                      </w:r>
                      <w:r>
                        <w:rPr>
                          <w:b/>
                          <w:i/>
                        </w:rPr>
                        <w:tab/>
                      </w:r>
                      <w:r w:rsidRPr="001864A6">
                        <w:rPr>
                          <w:b/>
                          <w:i/>
                        </w:rPr>
                        <w:t xml:space="preserve"> </w:t>
                      </w:r>
                      <w:r w:rsidRPr="001864A6">
                        <w:rPr>
                          <w:b/>
                          <w:i/>
                        </w:rPr>
                        <w:tab/>
                      </w:r>
                      <w:r w:rsidRPr="001864A6">
                        <w:rPr>
                          <w:b/>
                          <w:i/>
                        </w:rPr>
                        <w:tab/>
                      </w:r>
                      <w:r>
                        <w:rPr>
                          <w:b/>
                          <w:i/>
                        </w:rPr>
                        <w:tab/>
                      </w:r>
                      <w:r>
                        <w:rPr>
                          <w:b/>
                          <w:i/>
                        </w:rPr>
                        <w:tab/>
                      </w:r>
                      <w:r>
                        <w:rPr>
                          <w:b/>
                          <w:i/>
                        </w:rPr>
                        <w:tab/>
                      </w:r>
                      <w:r w:rsidRPr="001864A6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>3</w:t>
                      </w:r>
                      <w:r w:rsidRPr="001864A6">
                        <w:rPr>
                          <w:b/>
                        </w:rPr>
                        <w:t>:</w:t>
                      </w:r>
                      <w:r>
                        <w:rPr>
                          <w:b/>
                        </w:rPr>
                        <w:t>30 p.m. – 3:45</w:t>
                      </w:r>
                      <w:r w:rsidRPr="001864A6">
                        <w:rPr>
                          <w:b/>
                        </w:rPr>
                        <w:t xml:space="preserve"> p.m.</w:t>
                      </w:r>
                    </w:p>
                    <w:p w:rsidR="008B380B" w:rsidRPr="00B42016" w:rsidRDefault="008B380B" w:rsidP="00B42016">
                      <w:pPr>
                        <w:pStyle w:val="BodyText01"/>
                        <w:spacing w:before="0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544C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077DD33" wp14:editId="616DBA67">
                <wp:simplePos x="0" y="0"/>
                <wp:positionH relativeFrom="column">
                  <wp:posOffset>-808355</wp:posOffset>
                </wp:positionH>
                <wp:positionV relativeFrom="paragraph">
                  <wp:posOffset>7281545</wp:posOffset>
                </wp:positionV>
                <wp:extent cx="5111750" cy="1193165"/>
                <wp:effectExtent l="1270" t="4445" r="1905" b="2540"/>
                <wp:wrapNone/>
                <wp:docPr id="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1750" cy="1193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380B" w:rsidRDefault="008B380B" w:rsidP="00D3544C">
                            <w:pPr>
                              <w:pStyle w:val="callouttext"/>
                              <w:jc w:val="center"/>
                              <w:rPr>
                                <w:b/>
                              </w:rPr>
                            </w:pPr>
                            <w:r w:rsidRPr="00D3544C">
                              <w:rPr>
                                <w:b/>
                              </w:rPr>
                              <w:t xml:space="preserve">Things to remember </w:t>
                            </w:r>
                          </w:p>
                          <w:p w:rsidR="008B380B" w:rsidRDefault="008B380B" w:rsidP="00D3544C">
                            <w:pPr>
                              <w:pStyle w:val="callouttext"/>
                              <w:jc w:val="center"/>
                              <w:rPr>
                                <w:b/>
                                <w:i w:val="0"/>
                              </w:rPr>
                            </w:pPr>
                            <w:r>
                              <w:rPr>
                                <w:b/>
                                <w:i w:val="0"/>
                              </w:rPr>
                              <w:t xml:space="preserve">*Don’t forget to pick up your lunch ticket </w:t>
                            </w:r>
                          </w:p>
                          <w:p w:rsidR="008B380B" w:rsidRPr="00D3544C" w:rsidRDefault="008B380B" w:rsidP="00D3544C">
                            <w:pPr>
                              <w:pStyle w:val="callouttext"/>
                              <w:jc w:val="center"/>
                              <w:rPr>
                                <w:b/>
                                <w:i w:val="0"/>
                              </w:rPr>
                            </w:pPr>
                            <w:r>
                              <w:rPr>
                                <w:b/>
                                <w:i w:val="0"/>
                              </w:rPr>
                              <w:t>*Complete your evaluations and receive 2018 planner</w:t>
                            </w:r>
                          </w:p>
                          <w:p w:rsidR="008B380B" w:rsidRPr="00D3544C" w:rsidRDefault="008B380B" w:rsidP="00D3544C">
                            <w:pPr>
                              <w:pStyle w:val="callouttext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8B380B" w:rsidRPr="00294025" w:rsidRDefault="008B380B" w:rsidP="00B237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7DD33" id="Text Box 34" o:spid="_x0000_s1035" type="#_x0000_t202" style="position:absolute;left:0;text-align:left;margin-left:-63.65pt;margin-top:573.35pt;width:402.5pt;height:93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" filled="f" stroked="f">
                <v:textbox inset="0,0,0,0">
                  <w:txbxContent>
                    <w:p w:rsidR="008B380B" w:rsidRDefault="008B380B" w:rsidP="00D3544C">
                      <w:pPr>
                        <w:pStyle w:val="callouttext"/>
                        <w:jc w:val="center"/>
                        <w:rPr>
                          <w:b/>
                        </w:rPr>
                      </w:pPr>
                      <w:r w:rsidRPr="00D3544C">
                        <w:rPr>
                          <w:b/>
                        </w:rPr>
                        <w:t xml:space="preserve">Things to remember </w:t>
                      </w:r>
                    </w:p>
                    <w:p w:rsidR="008B380B" w:rsidRDefault="008B380B" w:rsidP="00D3544C">
                      <w:pPr>
                        <w:pStyle w:val="callouttext"/>
                        <w:jc w:val="center"/>
                        <w:rPr>
                          <w:b/>
                          <w:i w:val="0"/>
                        </w:rPr>
                      </w:pPr>
                      <w:r>
                        <w:rPr>
                          <w:b/>
                          <w:i w:val="0"/>
                        </w:rPr>
                        <w:t xml:space="preserve">*Don’t forget to pick up your lunch ticket </w:t>
                      </w:r>
                    </w:p>
                    <w:p w:rsidR="008B380B" w:rsidRPr="00D3544C" w:rsidRDefault="008B380B" w:rsidP="00D3544C">
                      <w:pPr>
                        <w:pStyle w:val="callouttext"/>
                        <w:jc w:val="center"/>
                        <w:rPr>
                          <w:b/>
                          <w:i w:val="0"/>
                        </w:rPr>
                      </w:pPr>
                      <w:r>
                        <w:rPr>
                          <w:b/>
                          <w:i w:val="0"/>
                        </w:rPr>
                        <w:t>*Complete your evaluations and receive 2018 planner</w:t>
                      </w:r>
                    </w:p>
                    <w:p w:rsidR="008B380B" w:rsidRPr="00D3544C" w:rsidRDefault="008B380B" w:rsidP="00D3544C">
                      <w:pPr>
                        <w:pStyle w:val="callouttext"/>
                        <w:jc w:val="center"/>
                        <w:rPr>
                          <w:b/>
                        </w:rPr>
                      </w:pPr>
                    </w:p>
                    <w:p w:rsidR="008B380B" w:rsidRPr="00294025" w:rsidRDefault="008B380B" w:rsidP="00B23770"/>
                  </w:txbxContent>
                </v:textbox>
              </v:shape>
            </w:pict>
          </mc:Fallback>
        </mc:AlternateContent>
      </w:r>
      <w:r w:rsidR="00D3544C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4422775</wp:posOffset>
                </wp:positionH>
                <wp:positionV relativeFrom="paragraph">
                  <wp:posOffset>6535420</wp:posOffset>
                </wp:positionV>
                <wp:extent cx="1967865" cy="5080"/>
                <wp:effectExtent l="22225" t="20320" r="19685" b="22225"/>
                <wp:wrapNone/>
                <wp:docPr id="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67865" cy="508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09290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4" o:spid="_x0000_s1026" type="#_x0000_t32" style="position:absolute;margin-left:348.25pt;margin-top:514.6pt;width:154.95pt;height:.4pt;flip:y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" strokecolor="black [3213]" strokeweight="3pt">
                <v:shadow color="#3c3d3e [1604]" opacity=".5" offset="1pt"/>
              </v:shape>
            </w:pict>
          </mc:Fallback>
        </mc:AlternateContent>
      </w:r>
      <w:r w:rsidR="00D3544C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-888365</wp:posOffset>
                </wp:positionH>
                <wp:positionV relativeFrom="paragraph">
                  <wp:posOffset>6090285</wp:posOffset>
                </wp:positionV>
                <wp:extent cx="5311140" cy="1250950"/>
                <wp:effectExtent l="0" t="3810" r="0" b="2540"/>
                <wp:wrapNone/>
                <wp:docPr id="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1140" cy="125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380B" w:rsidRDefault="008B380B" w:rsidP="00D3544C">
                            <w:pPr>
                              <w:pStyle w:val="PlaceLogoCompanyName"/>
                              <w:jc w:val="center"/>
                            </w:pPr>
                            <w:r>
                              <w:t xml:space="preserve">The NNACOD &amp; NN OSERS </w:t>
                            </w:r>
                          </w:p>
                          <w:p w:rsidR="008B380B" w:rsidRDefault="008B380B" w:rsidP="00D3544C">
                            <w:pPr>
                              <w:pStyle w:val="PlaceLogoCompanyName"/>
                              <w:jc w:val="center"/>
                            </w:pPr>
                            <w:r>
                              <w:t xml:space="preserve">is honored to provide you FREE continental breakfast and lunch. </w:t>
                            </w:r>
                          </w:p>
                          <w:tbl>
                            <w:tblPr>
                              <w:tblW w:w="0" w:type="auto"/>
                              <w:tblInd w:w="108" w:type="dxa"/>
                              <w:tblLook w:val="0000" w:firstRow="0" w:lastRow="0" w:firstColumn="0" w:lastColumn="0" w:noHBand="0" w:noVBand="0"/>
                            </w:tblPr>
                            <w:tblGrid>
                              <w:gridCol w:w="4128"/>
                              <w:gridCol w:w="4128"/>
                            </w:tblGrid>
                            <w:tr w:rsidR="008B380B" w:rsidTr="00D3544C">
                              <w:trPr>
                                <w:trHeight w:val="1000"/>
                              </w:trPr>
                              <w:tc>
                                <w:tcPr>
                                  <w:tcW w:w="4163" w:type="dxa"/>
                                </w:tcPr>
                                <w:p w:rsidR="008B380B" w:rsidRPr="00D3544C" w:rsidRDefault="008B380B" w:rsidP="00D3544C">
                                  <w:pPr>
                                    <w:pStyle w:val="PlaceLogoCompanyName"/>
                                    <w:jc w:val="center"/>
                                    <w:rPr>
                                      <w:i/>
                                      <w:u w:val="single"/>
                                    </w:rPr>
                                  </w:pPr>
                                  <w:r w:rsidRPr="00D3544C">
                                    <w:rPr>
                                      <w:i/>
                                      <w:u w:val="single"/>
                                    </w:rPr>
                                    <w:t>*BREAKFAST*</w:t>
                                  </w:r>
                                </w:p>
                                <w:p w:rsidR="008B380B" w:rsidRDefault="008B380B" w:rsidP="00D3544C">
                                  <w:pPr>
                                    <w:pStyle w:val="PlaceLogoCompanyName"/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  <w:p w:rsidR="008B380B" w:rsidRDefault="008B380B" w:rsidP="00D3544C">
                                  <w:pPr>
                                    <w:pStyle w:val="PlaceLogoCompanyName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70" w:type="dxa"/>
                                </w:tcPr>
                                <w:p w:rsidR="008B380B" w:rsidRPr="00D3544C" w:rsidRDefault="008B380B" w:rsidP="00D3544C">
                                  <w:pPr>
                                    <w:pStyle w:val="PlaceLogoCompanyName"/>
                                    <w:jc w:val="center"/>
                                    <w:rPr>
                                      <w:i/>
                                      <w:u w:val="single"/>
                                    </w:rPr>
                                  </w:pPr>
                                  <w:r w:rsidRPr="00D3544C">
                                    <w:rPr>
                                      <w:i/>
                                      <w:u w:val="single"/>
                                    </w:rPr>
                                    <w:t>*LUNCH*</w:t>
                                  </w:r>
                                </w:p>
                                <w:p w:rsidR="008B380B" w:rsidRDefault="008B380B" w:rsidP="00D3544C">
                                  <w:pPr>
                                    <w:pStyle w:val="PlaceLogoCompanyName"/>
                                    <w:jc w:val="center"/>
                                  </w:pPr>
                                </w:p>
                                <w:p w:rsidR="008B380B" w:rsidRDefault="008B380B" w:rsidP="00D3544C">
                                  <w:pPr>
                                    <w:pStyle w:val="PlaceLogoCompanyName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8B380B" w:rsidRPr="00532BD9" w:rsidRDefault="008B380B" w:rsidP="00D3544C">
                            <w:pPr>
                              <w:pStyle w:val="PlaceLogoCompanyName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4" type="#_x0000_t202" style="position:absolute;left:0;text-align:left;margin-left:-69.95pt;margin-top:479.55pt;width:418.2pt;height:98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/K7tAIAALI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" filled="f" stroked="f">
                <v:textbox inset="0,0,0,0">
                  <w:txbxContent>
                    <w:p w:rsidR="008B380B" w:rsidRDefault="008B380B" w:rsidP="00D3544C">
                      <w:pPr>
                        <w:pStyle w:val="PlaceLogoCompanyName"/>
                        <w:jc w:val="center"/>
                      </w:pPr>
                      <w:r>
                        <w:t xml:space="preserve">The NNACOD &amp; NN OSERS </w:t>
                      </w:r>
                    </w:p>
                    <w:p w:rsidR="008B380B" w:rsidRDefault="008B380B" w:rsidP="00D3544C">
                      <w:pPr>
                        <w:pStyle w:val="PlaceLogoCompanyName"/>
                        <w:jc w:val="center"/>
                      </w:pPr>
                      <w:r>
                        <w:t xml:space="preserve">is honored to provide you FREE continental breakfast and lunch. </w:t>
                      </w:r>
                    </w:p>
                    <w:tbl>
                      <w:tblPr>
                        <w:tblW w:w="0" w:type="auto"/>
                        <w:tblInd w:w="108" w:type="dxa"/>
                        <w:tblLook w:val="0000" w:firstRow="0" w:lastRow="0" w:firstColumn="0" w:lastColumn="0" w:noHBand="0" w:noVBand="0"/>
                      </w:tblPr>
                      <w:tblGrid>
                        <w:gridCol w:w="4128"/>
                        <w:gridCol w:w="4128"/>
                      </w:tblGrid>
                      <w:tr w:rsidR="008B380B" w:rsidTr="00D3544C">
                        <w:trPr>
                          <w:trHeight w:val="1000"/>
                        </w:trPr>
                        <w:tc>
                          <w:tcPr>
                            <w:tcW w:w="4163" w:type="dxa"/>
                          </w:tcPr>
                          <w:p w:rsidR="008B380B" w:rsidRPr="00D3544C" w:rsidRDefault="008B380B" w:rsidP="00D3544C">
                            <w:pPr>
                              <w:pStyle w:val="PlaceLogoCompanyName"/>
                              <w:jc w:val="center"/>
                              <w:rPr>
                                <w:i/>
                                <w:u w:val="single"/>
                              </w:rPr>
                            </w:pPr>
                            <w:r w:rsidRPr="00D3544C">
                              <w:rPr>
                                <w:i/>
                                <w:u w:val="single"/>
                              </w:rPr>
                              <w:t>*BREAKFAST*</w:t>
                            </w:r>
                          </w:p>
                          <w:p w:rsidR="008B380B" w:rsidRDefault="008B380B" w:rsidP="00D3544C">
                            <w:pPr>
                              <w:pStyle w:val="PlaceLogoCompanyName"/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:rsidR="008B380B" w:rsidRDefault="008B380B" w:rsidP="00D3544C">
                            <w:pPr>
                              <w:pStyle w:val="PlaceLogoCompanyName"/>
                              <w:jc w:val="center"/>
                            </w:pPr>
                          </w:p>
                        </w:tc>
                        <w:tc>
                          <w:tcPr>
                            <w:tcW w:w="4170" w:type="dxa"/>
                          </w:tcPr>
                          <w:p w:rsidR="008B380B" w:rsidRPr="00D3544C" w:rsidRDefault="008B380B" w:rsidP="00D3544C">
                            <w:pPr>
                              <w:pStyle w:val="PlaceLogoCompanyName"/>
                              <w:jc w:val="center"/>
                              <w:rPr>
                                <w:i/>
                                <w:u w:val="single"/>
                              </w:rPr>
                            </w:pPr>
                            <w:r w:rsidRPr="00D3544C">
                              <w:rPr>
                                <w:i/>
                                <w:u w:val="single"/>
                              </w:rPr>
                              <w:t>*LUNCH*</w:t>
                            </w:r>
                          </w:p>
                          <w:p w:rsidR="008B380B" w:rsidRDefault="008B380B" w:rsidP="00D3544C">
                            <w:pPr>
                              <w:pStyle w:val="PlaceLogoCompanyName"/>
                              <w:jc w:val="center"/>
                            </w:pPr>
                          </w:p>
                          <w:p w:rsidR="008B380B" w:rsidRDefault="008B380B" w:rsidP="00D3544C">
                            <w:pPr>
                              <w:pStyle w:val="PlaceLogoCompanyName"/>
                              <w:jc w:val="center"/>
                            </w:pPr>
                          </w:p>
                        </w:tc>
                      </w:tr>
                    </w:tbl>
                    <w:p w:rsidR="008B380B" w:rsidRPr="00532BD9" w:rsidRDefault="008B380B" w:rsidP="00D3544C">
                      <w:pPr>
                        <w:pStyle w:val="PlaceLogoCompanyName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3544C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7281545</wp:posOffset>
                </wp:positionV>
                <wp:extent cx="3167380" cy="0"/>
                <wp:effectExtent l="5715" t="13970" r="8255" b="5080"/>
                <wp:wrapNone/>
                <wp:docPr id="5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73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DD113" id="AutoShape 51" o:spid="_x0000_s1026" type="#_x0000_t32" style="position:absolute;margin-left:23.7pt;margin-top:573.35pt;width:249.4pt;height:0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"/>
            </w:pict>
          </mc:Fallback>
        </mc:AlternateContent>
      </w:r>
      <w:r w:rsidR="00D3544C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3468370</wp:posOffset>
                </wp:positionH>
                <wp:positionV relativeFrom="paragraph">
                  <wp:posOffset>-452120</wp:posOffset>
                </wp:positionV>
                <wp:extent cx="2628900" cy="342900"/>
                <wp:effectExtent l="1270" t="0" r="0" b="4445"/>
                <wp:wrapNone/>
                <wp:docPr id="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380B" w:rsidRPr="00294025" w:rsidRDefault="008B380B" w:rsidP="00B237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7" type="#_x0000_t202" style="position:absolute;left:0;text-align:left;margin-left:273.1pt;margin-top:-35.6pt;width:207pt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AYRtw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" filled="f" stroked="f">
                <v:textbox>
                  <w:txbxContent>
                    <w:p w:rsidR="008B380B" w:rsidRPr="00294025" w:rsidRDefault="008B380B" w:rsidP="00B23770"/>
                  </w:txbxContent>
                </v:textbox>
              </v:shape>
            </w:pict>
          </mc:Fallback>
        </mc:AlternateContent>
      </w:r>
      <w:r w:rsidR="00D3544C">
        <w:rPr>
          <w:noProof/>
          <w:szCs w:val="20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-1155065</wp:posOffset>
            </wp:positionH>
            <wp:positionV relativeFrom="paragraph">
              <wp:posOffset>-911860</wp:posOffset>
            </wp:positionV>
            <wp:extent cx="7772400" cy="10058400"/>
            <wp:effectExtent l="0" t="0" r="0" b="0"/>
            <wp:wrapNone/>
            <wp:docPr id="42" name="Picture 42" descr="UrbanModern_Fill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UrbanModern_Filler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44C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4422775</wp:posOffset>
                </wp:positionH>
                <wp:positionV relativeFrom="paragraph">
                  <wp:posOffset>6212840</wp:posOffset>
                </wp:positionV>
                <wp:extent cx="1967865" cy="2458720"/>
                <wp:effectExtent l="3175" t="2540" r="635" b="0"/>
                <wp:wrapNone/>
                <wp:docPr id="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7865" cy="245872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380B" w:rsidRPr="00085AE4" w:rsidRDefault="008B380B" w:rsidP="00B23770">
                            <w:pPr>
                              <w:jc w:val="center"/>
                              <w:rPr>
                                <w:rFonts w:ascii="Arial" w:hAnsi="Arial"/>
                                <w:color w:val="333333"/>
                                <w:sz w:val="20"/>
                              </w:rPr>
                            </w:pPr>
                          </w:p>
                          <w:p w:rsidR="008B380B" w:rsidRPr="00354562" w:rsidRDefault="008B380B" w:rsidP="00354562">
                            <w:pPr>
                              <w:pStyle w:val="ImagePlaceHolder"/>
                            </w:pPr>
                          </w:p>
                          <w:p w:rsidR="008B380B" w:rsidRPr="00085AE4" w:rsidRDefault="008B380B" w:rsidP="00B23770">
                            <w:pPr>
                              <w:rPr>
                                <w:rFonts w:ascii="Arial" w:hAnsi="Arial"/>
                                <w:color w:val="333333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color w:val="333333"/>
                              </w:rPr>
                              <w:drawing>
                                <wp:inline distT="0" distB="0" distL="0" distR="0">
                                  <wp:extent cx="1963420" cy="1783715"/>
                                  <wp:effectExtent l="0" t="0" r="0" b="6985"/>
                                  <wp:docPr id="10" name="irc_mi" descr="http://www.uic.edu/depts/ahaa/classes/ah111/acomapt1.jpg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uic.edu/depts/ahaa/classes/ah111/acomapt1.jpg">
                                            <a:hlinkClick r:id="rId1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3420" cy="1783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8" type="#_x0000_t202" style="position:absolute;left:0;text-align:left;margin-left:348.25pt;margin-top:489.2pt;width:154.95pt;height:193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" fillcolor="#969696" stroked="f" strokecolor="white">
                <v:textbox inset="0,0,0,0">
                  <w:txbxContent>
                    <w:p w:rsidR="008B380B" w:rsidRPr="00085AE4" w:rsidRDefault="008B380B" w:rsidP="00B23770">
                      <w:pPr>
                        <w:jc w:val="center"/>
                        <w:rPr>
                          <w:rFonts w:ascii="Arial" w:hAnsi="Arial"/>
                          <w:color w:val="333333"/>
                          <w:sz w:val="20"/>
                        </w:rPr>
                      </w:pPr>
                    </w:p>
                    <w:p w:rsidR="008B380B" w:rsidRPr="00354562" w:rsidRDefault="008B380B" w:rsidP="00354562">
                      <w:pPr>
                        <w:pStyle w:val="ImagePlaceHolder"/>
                      </w:pPr>
                    </w:p>
                    <w:p w:rsidR="008B380B" w:rsidRPr="00085AE4" w:rsidRDefault="008B380B" w:rsidP="00B23770">
                      <w:pPr>
                        <w:rPr>
                          <w:rFonts w:ascii="Arial" w:hAnsi="Arial"/>
                          <w:color w:val="333333"/>
                        </w:rPr>
                      </w:pPr>
                      <w:r>
                        <w:rPr>
                          <w:rFonts w:ascii="Arial" w:hAnsi="Arial"/>
                          <w:noProof/>
                          <w:color w:val="333333"/>
                        </w:rPr>
                        <w:drawing>
                          <wp:inline distT="0" distB="0" distL="0" distR="0">
                            <wp:extent cx="1963420" cy="1783715"/>
                            <wp:effectExtent l="0" t="0" r="0" b="6985"/>
                            <wp:docPr id="10" name="irc_mi" descr="http://www.uic.edu/depts/ahaa/classes/ah111/acomapt1.jpg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uic.edu/depts/ahaa/classes/ah111/acomapt1.jpg">
                                      <a:hlinkClick r:id="rId1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3420" cy="1783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6B22E1" w:rsidSect="006B22E1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6CA6" w:rsidRDefault="00A66CA6" w:rsidP="006B22E1">
      <w:r>
        <w:separator/>
      </w:r>
    </w:p>
  </w:endnote>
  <w:endnote w:type="continuationSeparator" w:id="0">
    <w:p w:rsidR="00A66CA6" w:rsidRDefault="00A66CA6" w:rsidP="006B22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6CA6" w:rsidRDefault="00A66CA6" w:rsidP="006B22E1">
      <w:r>
        <w:separator/>
      </w:r>
    </w:p>
  </w:footnote>
  <w:footnote w:type="continuationSeparator" w:id="0">
    <w:p w:rsidR="00A66CA6" w:rsidRDefault="00A66CA6" w:rsidP="006B22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273EB"/>
    <w:multiLevelType w:val="hybridMultilevel"/>
    <w:tmpl w:val="C4964A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8D7F33"/>
    <w:multiLevelType w:val="hybridMultilevel"/>
    <w:tmpl w:val="1DCEED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3660120"/>
    <w:multiLevelType w:val="hybridMultilevel"/>
    <w:tmpl w:val="D3AC1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DC2476"/>
    <w:multiLevelType w:val="multilevel"/>
    <w:tmpl w:val="E8407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4994825"/>
    <w:multiLevelType w:val="hybridMultilevel"/>
    <w:tmpl w:val="4FB6882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64" w:dllVersion="131078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1FC"/>
    <w:rsid w:val="00004094"/>
    <w:rsid w:val="00005987"/>
    <w:rsid w:val="000829B7"/>
    <w:rsid w:val="00121E43"/>
    <w:rsid w:val="001864A6"/>
    <w:rsid w:val="001E2007"/>
    <w:rsid w:val="002321AE"/>
    <w:rsid w:val="002C6A55"/>
    <w:rsid w:val="00316D99"/>
    <w:rsid w:val="003228C7"/>
    <w:rsid w:val="00343E96"/>
    <w:rsid w:val="00354562"/>
    <w:rsid w:val="003A7A30"/>
    <w:rsid w:val="003B2B8A"/>
    <w:rsid w:val="00413717"/>
    <w:rsid w:val="00420494"/>
    <w:rsid w:val="00431061"/>
    <w:rsid w:val="00432B75"/>
    <w:rsid w:val="00440DCA"/>
    <w:rsid w:val="004832F6"/>
    <w:rsid w:val="00483775"/>
    <w:rsid w:val="004858F9"/>
    <w:rsid w:val="00486182"/>
    <w:rsid w:val="004D2BE6"/>
    <w:rsid w:val="004D797A"/>
    <w:rsid w:val="00504E06"/>
    <w:rsid w:val="00512AD0"/>
    <w:rsid w:val="0052522C"/>
    <w:rsid w:val="00527246"/>
    <w:rsid w:val="00550392"/>
    <w:rsid w:val="005E3755"/>
    <w:rsid w:val="006441FC"/>
    <w:rsid w:val="0064481E"/>
    <w:rsid w:val="0066163B"/>
    <w:rsid w:val="00675AA1"/>
    <w:rsid w:val="00695907"/>
    <w:rsid w:val="006A60FA"/>
    <w:rsid w:val="006B22E1"/>
    <w:rsid w:val="00742228"/>
    <w:rsid w:val="007F65A8"/>
    <w:rsid w:val="00872E9D"/>
    <w:rsid w:val="008B380B"/>
    <w:rsid w:val="008C12DC"/>
    <w:rsid w:val="008C4666"/>
    <w:rsid w:val="008D0A21"/>
    <w:rsid w:val="00977BA3"/>
    <w:rsid w:val="009D0303"/>
    <w:rsid w:val="00A21023"/>
    <w:rsid w:val="00A66CA6"/>
    <w:rsid w:val="00A91235"/>
    <w:rsid w:val="00AB4459"/>
    <w:rsid w:val="00AF2E18"/>
    <w:rsid w:val="00B0201A"/>
    <w:rsid w:val="00B23770"/>
    <w:rsid w:val="00B30786"/>
    <w:rsid w:val="00B31469"/>
    <w:rsid w:val="00B42016"/>
    <w:rsid w:val="00B4216F"/>
    <w:rsid w:val="00BB0104"/>
    <w:rsid w:val="00BB2915"/>
    <w:rsid w:val="00BF45B5"/>
    <w:rsid w:val="00D3544C"/>
    <w:rsid w:val="00D616BC"/>
    <w:rsid w:val="00D90C5E"/>
    <w:rsid w:val="00D97113"/>
    <w:rsid w:val="00DF4F87"/>
    <w:rsid w:val="00DF68BA"/>
    <w:rsid w:val="00E25194"/>
    <w:rsid w:val="00E42297"/>
    <w:rsid w:val="00E722EA"/>
    <w:rsid w:val="00E86129"/>
    <w:rsid w:val="00F65F58"/>
    <w:rsid w:val="00F82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54241F0"/>
  <w15:docId w15:val="{850E5008-4302-42DE-B49A-814AF4E9C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532BD9"/>
    <w:pPr>
      <w:keepNext/>
      <w:widowControl w:val="0"/>
      <w:suppressAutoHyphens/>
      <w:autoSpaceDE w:val="0"/>
      <w:autoSpaceDN w:val="0"/>
      <w:adjustRightInd w:val="0"/>
      <w:spacing w:line="288" w:lineRule="auto"/>
      <w:jc w:val="center"/>
      <w:textAlignment w:val="center"/>
      <w:outlineLvl w:val="0"/>
    </w:pPr>
    <w:rPr>
      <w:rFonts w:ascii="Times-Roman" w:hAnsi="Times-Roman"/>
      <w:color w:val="000000"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magePlaceHolder">
    <w:name w:val="Image Place Holder"/>
    <w:basedOn w:val="Normal"/>
    <w:rsid w:val="00354562"/>
    <w:pPr>
      <w:jc w:val="center"/>
    </w:pPr>
    <w:rPr>
      <w:rFonts w:ascii="Arial" w:hAnsi="Arial"/>
      <w:color w:val="333333"/>
      <w:sz w:val="22"/>
    </w:rPr>
  </w:style>
  <w:style w:type="paragraph" w:customStyle="1" w:styleId="Fillertextcopy">
    <w:name w:val="Filler text copy"/>
    <w:basedOn w:val="Normal"/>
    <w:rsid w:val="00294025"/>
    <w:pPr>
      <w:spacing w:line="220" w:lineRule="exact"/>
      <w:jc w:val="both"/>
    </w:pPr>
    <w:rPr>
      <w:rFonts w:ascii="Arial" w:hAnsi="Arial"/>
      <w:color w:val="333333"/>
      <w:sz w:val="18"/>
      <w:szCs w:val="18"/>
    </w:rPr>
  </w:style>
  <w:style w:type="paragraph" w:customStyle="1" w:styleId="Subhead3">
    <w:name w:val="Subhead3"/>
    <w:basedOn w:val="Normal"/>
    <w:rsid w:val="00294025"/>
    <w:pPr>
      <w:keepNext/>
      <w:widowControl w:val="0"/>
      <w:suppressAutoHyphens/>
      <w:autoSpaceDE w:val="0"/>
      <w:autoSpaceDN w:val="0"/>
      <w:adjustRightInd w:val="0"/>
      <w:spacing w:before="240" w:after="360" w:line="220" w:lineRule="exact"/>
      <w:textAlignment w:val="center"/>
      <w:outlineLvl w:val="0"/>
    </w:pPr>
    <w:rPr>
      <w:rFonts w:ascii="Georgia" w:hAnsi="Georgia"/>
      <w:color w:val="7E331B"/>
      <w:sz w:val="28"/>
      <w:szCs w:val="32"/>
      <w:lang w:val="ru-RU"/>
    </w:rPr>
  </w:style>
  <w:style w:type="paragraph" w:customStyle="1" w:styleId="BasicParagraph">
    <w:name w:val="[Basic Paragraph]"/>
    <w:basedOn w:val="Normal"/>
    <w:rsid w:val="0029402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customStyle="1" w:styleId="NoParagraphStyle">
    <w:name w:val="[No Paragraph Style]"/>
    <w:rsid w:val="0029402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 w:val="24"/>
      <w:szCs w:val="24"/>
    </w:rPr>
  </w:style>
  <w:style w:type="paragraph" w:customStyle="1" w:styleId="PROPOSALTITLE01">
    <w:name w:val="PROPOSAL TITLE 01"/>
    <w:basedOn w:val="Normal"/>
    <w:link w:val="PROPOSALTITLE01Char"/>
    <w:qFormat/>
    <w:rsid w:val="003228C7"/>
    <w:pPr>
      <w:widowControl w:val="0"/>
      <w:autoSpaceDE w:val="0"/>
      <w:autoSpaceDN w:val="0"/>
      <w:adjustRightInd w:val="0"/>
      <w:spacing w:line="288" w:lineRule="auto"/>
      <w:jc w:val="right"/>
      <w:textAlignment w:val="center"/>
    </w:pPr>
    <w:rPr>
      <w:rFonts w:ascii="Arial" w:hAnsi="Arial"/>
      <w:b/>
      <w:color w:val="215352"/>
      <w:sz w:val="40"/>
      <w:szCs w:val="40"/>
    </w:rPr>
  </w:style>
  <w:style w:type="paragraph" w:customStyle="1" w:styleId="APROPOSALTO">
    <w:name w:val="A PROPOSAL TO:"/>
    <w:basedOn w:val="Normal"/>
    <w:link w:val="APROPOSALTOChar"/>
    <w:qFormat/>
    <w:rsid w:val="003228C7"/>
    <w:pPr>
      <w:widowControl w:val="0"/>
      <w:autoSpaceDE w:val="0"/>
      <w:autoSpaceDN w:val="0"/>
      <w:adjustRightInd w:val="0"/>
      <w:spacing w:line="288" w:lineRule="auto"/>
      <w:jc w:val="right"/>
      <w:textAlignment w:val="center"/>
    </w:pPr>
    <w:rPr>
      <w:rFonts w:ascii="Arial" w:hAnsi="Arial"/>
      <w:i/>
      <w:color w:val="215352"/>
      <w:sz w:val="34"/>
      <w:szCs w:val="34"/>
    </w:rPr>
  </w:style>
  <w:style w:type="character" w:customStyle="1" w:styleId="PROPOSALTITLE01Char">
    <w:name w:val="PROPOSAL TITLE 01 Char"/>
    <w:link w:val="PROPOSALTITLE01"/>
    <w:rsid w:val="003228C7"/>
    <w:rPr>
      <w:rFonts w:ascii="Arial" w:hAnsi="Arial"/>
      <w:b/>
      <w:color w:val="215352"/>
      <w:sz w:val="40"/>
      <w:szCs w:val="40"/>
    </w:rPr>
  </w:style>
  <w:style w:type="paragraph" w:customStyle="1" w:styleId="MonthDayYear01">
    <w:name w:val="Month Day Year 01"/>
    <w:basedOn w:val="Normal"/>
    <w:link w:val="MonthDayYear01Char"/>
    <w:qFormat/>
    <w:rsid w:val="003228C7"/>
    <w:pPr>
      <w:widowControl w:val="0"/>
      <w:autoSpaceDE w:val="0"/>
      <w:autoSpaceDN w:val="0"/>
      <w:adjustRightInd w:val="0"/>
      <w:spacing w:line="288" w:lineRule="auto"/>
      <w:jc w:val="right"/>
      <w:textAlignment w:val="center"/>
    </w:pPr>
    <w:rPr>
      <w:rFonts w:ascii="Arial" w:hAnsi="Arial"/>
      <w:color w:val="215352"/>
    </w:rPr>
  </w:style>
  <w:style w:type="character" w:customStyle="1" w:styleId="APROPOSALTOChar">
    <w:name w:val="A PROPOSAL TO: Char"/>
    <w:link w:val="APROPOSALTO"/>
    <w:rsid w:val="003228C7"/>
    <w:rPr>
      <w:rFonts w:ascii="Arial" w:hAnsi="Arial"/>
      <w:i/>
      <w:color w:val="215352"/>
      <w:sz w:val="34"/>
      <w:szCs w:val="34"/>
    </w:rPr>
  </w:style>
  <w:style w:type="paragraph" w:customStyle="1" w:styleId="PLACELOGO">
    <w:name w:val="PLACE LOGO"/>
    <w:basedOn w:val="Normal"/>
    <w:link w:val="PLACELOGOChar"/>
    <w:qFormat/>
    <w:rsid w:val="003228C7"/>
    <w:pPr>
      <w:widowControl w:val="0"/>
      <w:suppressAutoHyphens/>
      <w:autoSpaceDE w:val="0"/>
      <w:autoSpaceDN w:val="0"/>
      <w:adjustRightInd w:val="0"/>
      <w:spacing w:before="120" w:line="300" w:lineRule="atLeast"/>
      <w:jc w:val="right"/>
      <w:textAlignment w:val="center"/>
    </w:pPr>
    <w:rPr>
      <w:rFonts w:ascii="Arial" w:hAnsi="Arial"/>
      <w:b/>
      <w:color w:val="215352"/>
      <w:sz w:val="20"/>
      <w:szCs w:val="20"/>
    </w:rPr>
  </w:style>
  <w:style w:type="character" w:customStyle="1" w:styleId="MonthDayYear01Char">
    <w:name w:val="Month Day Year 01 Char"/>
    <w:link w:val="MonthDayYear01"/>
    <w:rsid w:val="003228C7"/>
    <w:rPr>
      <w:rFonts w:ascii="Arial" w:hAnsi="Arial"/>
      <w:color w:val="215352"/>
      <w:sz w:val="24"/>
      <w:szCs w:val="24"/>
    </w:rPr>
  </w:style>
  <w:style w:type="paragraph" w:customStyle="1" w:styleId="MonthDayYear02">
    <w:name w:val="Month Day Year 02"/>
    <w:basedOn w:val="MonthDayYear01"/>
    <w:link w:val="MonthDayYear02Char"/>
    <w:qFormat/>
    <w:rsid w:val="003228C7"/>
    <w:rPr>
      <w:color w:val="FFFFFF"/>
    </w:rPr>
  </w:style>
  <w:style w:type="character" w:customStyle="1" w:styleId="PLACELOGOChar">
    <w:name w:val="PLACE LOGO Char"/>
    <w:link w:val="PLACELOGO"/>
    <w:rsid w:val="003228C7"/>
    <w:rPr>
      <w:rFonts w:ascii="Arial" w:hAnsi="Arial"/>
      <w:b/>
      <w:color w:val="215352"/>
    </w:rPr>
  </w:style>
  <w:style w:type="paragraph" w:customStyle="1" w:styleId="INSERTHEADLINEHERE01">
    <w:name w:val="INSERT HEADLINE HERE 01"/>
    <w:basedOn w:val="Normal"/>
    <w:link w:val="INSERTHEADLINEHERE01Char"/>
    <w:qFormat/>
    <w:rsid w:val="003228C7"/>
    <w:pPr>
      <w:widowControl w:val="0"/>
      <w:suppressAutoHyphens/>
      <w:autoSpaceDE w:val="0"/>
      <w:autoSpaceDN w:val="0"/>
      <w:adjustRightInd w:val="0"/>
      <w:spacing w:before="120" w:line="288" w:lineRule="auto"/>
      <w:jc w:val="center"/>
      <w:textAlignment w:val="center"/>
    </w:pPr>
    <w:rPr>
      <w:rFonts w:ascii="Arial" w:hAnsi="Arial"/>
      <w:b/>
      <w:color w:val="215352"/>
      <w:sz w:val="30"/>
      <w:szCs w:val="30"/>
    </w:rPr>
  </w:style>
  <w:style w:type="character" w:customStyle="1" w:styleId="MonthDayYear02Char">
    <w:name w:val="Month Day Year 02 Char"/>
    <w:link w:val="MonthDayYear02"/>
    <w:rsid w:val="003228C7"/>
    <w:rPr>
      <w:rFonts w:ascii="Arial" w:hAnsi="Arial"/>
      <w:color w:val="FFFFFF"/>
      <w:sz w:val="24"/>
      <w:szCs w:val="24"/>
    </w:rPr>
  </w:style>
  <w:style w:type="paragraph" w:customStyle="1" w:styleId="SUBHEAD01">
    <w:name w:val="SUBHEAD 01"/>
    <w:basedOn w:val="Normal"/>
    <w:link w:val="SUBHEAD01Char"/>
    <w:qFormat/>
    <w:rsid w:val="00354562"/>
    <w:pPr>
      <w:widowControl w:val="0"/>
      <w:suppressAutoHyphens/>
      <w:autoSpaceDE w:val="0"/>
      <w:autoSpaceDN w:val="0"/>
      <w:adjustRightInd w:val="0"/>
      <w:spacing w:before="120" w:line="288" w:lineRule="auto"/>
      <w:textAlignment w:val="center"/>
    </w:pPr>
    <w:rPr>
      <w:rFonts w:ascii="Arial" w:hAnsi="Arial"/>
      <w:color w:val="215352"/>
      <w:sz w:val="26"/>
      <w:szCs w:val="26"/>
    </w:rPr>
  </w:style>
  <w:style w:type="character" w:customStyle="1" w:styleId="INSERTHEADLINEHERE01Char">
    <w:name w:val="INSERT HEADLINE HERE 01 Char"/>
    <w:link w:val="INSERTHEADLINEHERE01"/>
    <w:rsid w:val="003228C7"/>
    <w:rPr>
      <w:rFonts w:ascii="Arial" w:hAnsi="Arial"/>
      <w:b/>
      <w:color w:val="215352"/>
      <w:sz w:val="30"/>
      <w:szCs w:val="30"/>
    </w:rPr>
  </w:style>
  <w:style w:type="paragraph" w:customStyle="1" w:styleId="BodyText01">
    <w:name w:val="Body Text 01"/>
    <w:basedOn w:val="Normal"/>
    <w:link w:val="BodyText01Char"/>
    <w:qFormat/>
    <w:rsid w:val="00354562"/>
    <w:pPr>
      <w:widowControl w:val="0"/>
      <w:suppressAutoHyphens/>
      <w:autoSpaceDE w:val="0"/>
      <w:autoSpaceDN w:val="0"/>
      <w:adjustRightInd w:val="0"/>
      <w:spacing w:before="120" w:line="240" w:lineRule="atLeast"/>
      <w:jc w:val="both"/>
      <w:textAlignment w:val="center"/>
    </w:pPr>
    <w:rPr>
      <w:rFonts w:ascii="Arial" w:hAnsi="Arial"/>
      <w:color w:val="333333"/>
      <w:sz w:val="18"/>
      <w:szCs w:val="18"/>
    </w:rPr>
  </w:style>
  <w:style w:type="character" w:customStyle="1" w:styleId="SUBHEAD01Char">
    <w:name w:val="SUBHEAD 01 Char"/>
    <w:link w:val="SUBHEAD01"/>
    <w:rsid w:val="00354562"/>
    <w:rPr>
      <w:rFonts w:ascii="Arial" w:hAnsi="Arial"/>
      <w:color w:val="215352"/>
      <w:sz w:val="26"/>
      <w:szCs w:val="26"/>
    </w:rPr>
  </w:style>
  <w:style w:type="paragraph" w:customStyle="1" w:styleId="descriptionhere01">
    <w:name w:val="description here 01"/>
    <w:basedOn w:val="Normal"/>
    <w:link w:val="descriptionhere01Char"/>
    <w:qFormat/>
    <w:rsid w:val="00354562"/>
    <w:pPr>
      <w:widowControl w:val="0"/>
      <w:suppressAutoHyphens/>
      <w:autoSpaceDE w:val="0"/>
      <w:autoSpaceDN w:val="0"/>
      <w:adjustRightInd w:val="0"/>
      <w:spacing w:line="240" w:lineRule="atLeast"/>
      <w:ind w:right="-122"/>
      <w:jc w:val="both"/>
      <w:textAlignment w:val="center"/>
    </w:pPr>
    <w:rPr>
      <w:rFonts w:ascii="Arial" w:hAnsi="Arial"/>
      <w:color w:val="333333"/>
      <w:sz w:val="18"/>
      <w:szCs w:val="18"/>
    </w:rPr>
  </w:style>
  <w:style w:type="character" w:customStyle="1" w:styleId="BodyText01Char">
    <w:name w:val="Body Text 01 Char"/>
    <w:link w:val="BodyText01"/>
    <w:rsid w:val="00354562"/>
    <w:rPr>
      <w:rFonts w:ascii="Arial" w:hAnsi="Arial"/>
      <w:color w:val="333333"/>
      <w:sz w:val="18"/>
      <w:szCs w:val="18"/>
    </w:rPr>
  </w:style>
  <w:style w:type="paragraph" w:customStyle="1" w:styleId="PlaceLogoCompanyName">
    <w:name w:val="Place Logo / Company Name"/>
    <w:basedOn w:val="Normal"/>
    <w:link w:val="PlaceLogoCompanyNameChar"/>
    <w:qFormat/>
    <w:rsid w:val="00354562"/>
    <w:pPr>
      <w:widowControl w:val="0"/>
      <w:suppressAutoHyphens/>
      <w:autoSpaceDE w:val="0"/>
      <w:autoSpaceDN w:val="0"/>
      <w:adjustRightInd w:val="0"/>
      <w:spacing w:before="120" w:line="200" w:lineRule="atLeast"/>
      <w:jc w:val="right"/>
      <w:textAlignment w:val="center"/>
    </w:pPr>
    <w:rPr>
      <w:rFonts w:ascii="Arial" w:hAnsi="Arial"/>
      <w:b/>
      <w:color w:val="215352"/>
      <w:sz w:val="20"/>
      <w:szCs w:val="20"/>
    </w:rPr>
  </w:style>
  <w:style w:type="character" w:customStyle="1" w:styleId="descriptionhere01Char">
    <w:name w:val="description here 01 Char"/>
    <w:link w:val="descriptionhere01"/>
    <w:rsid w:val="00354562"/>
    <w:rPr>
      <w:rFonts w:ascii="Arial" w:hAnsi="Arial"/>
      <w:color w:val="333333"/>
      <w:sz w:val="18"/>
      <w:szCs w:val="18"/>
    </w:rPr>
  </w:style>
  <w:style w:type="paragraph" w:customStyle="1" w:styleId="INSERTHEADLINEHERE02">
    <w:name w:val="INSERT HEADLINE HERE 02"/>
    <w:basedOn w:val="Normal"/>
    <w:link w:val="INSERTHEADLINEHERE02Char"/>
    <w:qFormat/>
    <w:rsid w:val="00354562"/>
    <w:pPr>
      <w:widowControl w:val="0"/>
      <w:autoSpaceDE w:val="0"/>
      <w:autoSpaceDN w:val="0"/>
      <w:adjustRightInd w:val="0"/>
      <w:spacing w:after="360" w:line="240" w:lineRule="atLeast"/>
      <w:textAlignment w:val="center"/>
    </w:pPr>
    <w:rPr>
      <w:rFonts w:ascii="Arial" w:hAnsi="Arial"/>
      <w:color w:val="FFFFFF"/>
      <w:sz w:val="38"/>
      <w:szCs w:val="30"/>
    </w:rPr>
  </w:style>
  <w:style w:type="character" w:customStyle="1" w:styleId="PlaceLogoCompanyNameChar">
    <w:name w:val="Place Logo / Company Name Char"/>
    <w:link w:val="PlaceLogoCompanyName"/>
    <w:rsid w:val="00354562"/>
    <w:rPr>
      <w:rFonts w:ascii="Arial" w:hAnsi="Arial"/>
      <w:b/>
      <w:color w:val="215352"/>
    </w:rPr>
  </w:style>
  <w:style w:type="paragraph" w:customStyle="1" w:styleId="SUBHEAD02">
    <w:name w:val="SUBHEAD 02"/>
    <w:basedOn w:val="Normal"/>
    <w:link w:val="SUBHEAD02Char"/>
    <w:qFormat/>
    <w:rsid w:val="00354562"/>
    <w:pPr>
      <w:widowControl w:val="0"/>
      <w:autoSpaceDE w:val="0"/>
      <w:autoSpaceDN w:val="0"/>
      <w:adjustRightInd w:val="0"/>
      <w:spacing w:after="120" w:line="240" w:lineRule="atLeast"/>
      <w:textAlignment w:val="center"/>
    </w:pPr>
    <w:rPr>
      <w:rFonts w:ascii="Arial" w:hAnsi="Arial"/>
      <w:color w:val="FFFFFF"/>
      <w:sz w:val="26"/>
      <w:szCs w:val="20"/>
    </w:rPr>
  </w:style>
  <w:style w:type="character" w:customStyle="1" w:styleId="INSERTHEADLINEHERE02Char">
    <w:name w:val="INSERT HEADLINE HERE 02 Char"/>
    <w:link w:val="INSERTHEADLINEHERE02"/>
    <w:rsid w:val="00354562"/>
    <w:rPr>
      <w:rFonts w:ascii="Arial" w:hAnsi="Arial"/>
      <w:color w:val="FFFFFF"/>
      <w:sz w:val="38"/>
      <w:szCs w:val="30"/>
    </w:rPr>
  </w:style>
  <w:style w:type="paragraph" w:customStyle="1" w:styleId="BodyText02">
    <w:name w:val="Body Text 02"/>
    <w:basedOn w:val="Normal"/>
    <w:link w:val="BodyText02Char"/>
    <w:qFormat/>
    <w:rsid w:val="00354562"/>
    <w:pPr>
      <w:widowControl w:val="0"/>
      <w:autoSpaceDE w:val="0"/>
      <w:autoSpaceDN w:val="0"/>
      <w:adjustRightInd w:val="0"/>
      <w:spacing w:after="240" w:line="240" w:lineRule="atLeast"/>
      <w:textAlignment w:val="center"/>
    </w:pPr>
    <w:rPr>
      <w:rFonts w:ascii="Arial" w:hAnsi="Arial"/>
      <w:b/>
      <w:color w:val="FFFFFF"/>
      <w:sz w:val="18"/>
      <w:szCs w:val="20"/>
    </w:rPr>
  </w:style>
  <w:style w:type="character" w:customStyle="1" w:styleId="SUBHEAD02Char">
    <w:name w:val="SUBHEAD 02 Char"/>
    <w:link w:val="SUBHEAD02"/>
    <w:rsid w:val="00354562"/>
    <w:rPr>
      <w:rFonts w:ascii="Arial" w:hAnsi="Arial"/>
      <w:color w:val="FFFFFF"/>
      <w:sz w:val="26"/>
    </w:rPr>
  </w:style>
  <w:style w:type="paragraph" w:customStyle="1" w:styleId="COMPANYNAMEHERE01">
    <w:name w:val="COMPANY NAME HERE 01"/>
    <w:basedOn w:val="Normal"/>
    <w:link w:val="COMPANYNAMEHERE01Char"/>
    <w:qFormat/>
    <w:rsid w:val="0035456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" w:hAnsi="Arial"/>
      <w:b/>
      <w:color w:val="FFFFFF"/>
      <w:sz w:val="20"/>
      <w:szCs w:val="20"/>
    </w:rPr>
  </w:style>
  <w:style w:type="character" w:customStyle="1" w:styleId="BodyText02Char">
    <w:name w:val="Body Text 02 Char"/>
    <w:link w:val="BodyText02"/>
    <w:rsid w:val="00354562"/>
    <w:rPr>
      <w:rFonts w:ascii="Arial" w:hAnsi="Arial"/>
      <w:b/>
      <w:color w:val="FFFFFF"/>
      <w:sz w:val="18"/>
    </w:rPr>
  </w:style>
  <w:style w:type="paragraph" w:customStyle="1" w:styleId="callouttext">
    <w:name w:val="callout text"/>
    <w:basedOn w:val="Normal"/>
    <w:link w:val="callouttextChar"/>
    <w:qFormat/>
    <w:rsid w:val="00354562"/>
    <w:pPr>
      <w:widowControl w:val="0"/>
      <w:suppressAutoHyphens/>
      <w:autoSpaceDE w:val="0"/>
      <w:autoSpaceDN w:val="0"/>
      <w:adjustRightInd w:val="0"/>
      <w:spacing w:before="120" w:line="288" w:lineRule="auto"/>
      <w:textAlignment w:val="center"/>
    </w:pPr>
    <w:rPr>
      <w:rFonts w:ascii="Arial" w:hAnsi="Arial"/>
      <w:i/>
      <w:color w:val="215352"/>
      <w:sz w:val="28"/>
      <w:szCs w:val="28"/>
    </w:rPr>
  </w:style>
  <w:style w:type="character" w:customStyle="1" w:styleId="COMPANYNAMEHERE01Char">
    <w:name w:val="COMPANY NAME HERE 01 Char"/>
    <w:link w:val="COMPANYNAMEHERE01"/>
    <w:rsid w:val="00354562"/>
    <w:rPr>
      <w:rFonts w:ascii="Arial" w:hAnsi="Arial"/>
      <w:b/>
      <w:color w:val="FFFFFF"/>
    </w:rPr>
  </w:style>
  <w:style w:type="paragraph" w:customStyle="1" w:styleId="Address01">
    <w:name w:val="Address 01"/>
    <w:basedOn w:val="Normal"/>
    <w:link w:val="Address01Char"/>
    <w:qFormat/>
    <w:rsid w:val="00B23770"/>
    <w:pPr>
      <w:widowControl w:val="0"/>
      <w:suppressAutoHyphens/>
      <w:autoSpaceDE w:val="0"/>
      <w:autoSpaceDN w:val="0"/>
      <w:adjustRightInd w:val="0"/>
      <w:spacing w:before="120" w:line="288" w:lineRule="auto"/>
      <w:jc w:val="center"/>
      <w:textAlignment w:val="center"/>
    </w:pPr>
    <w:rPr>
      <w:rFonts w:ascii="Arial" w:hAnsi="Arial"/>
      <w:color w:val="215352"/>
      <w:sz w:val="20"/>
      <w:szCs w:val="20"/>
    </w:rPr>
  </w:style>
  <w:style w:type="character" w:customStyle="1" w:styleId="callouttextChar">
    <w:name w:val="callout text Char"/>
    <w:link w:val="callouttext"/>
    <w:rsid w:val="00354562"/>
    <w:rPr>
      <w:rFonts w:ascii="Arial" w:hAnsi="Arial"/>
      <w:i/>
      <w:color w:val="215352"/>
      <w:sz w:val="28"/>
      <w:szCs w:val="28"/>
    </w:rPr>
  </w:style>
  <w:style w:type="paragraph" w:customStyle="1" w:styleId="websiteemail">
    <w:name w:val="website/email"/>
    <w:basedOn w:val="Normal"/>
    <w:link w:val="websiteemailChar"/>
    <w:qFormat/>
    <w:rsid w:val="00354562"/>
    <w:pPr>
      <w:widowControl w:val="0"/>
      <w:autoSpaceDE w:val="0"/>
      <w:autoSpaceDN w:val="0"/>
      <w:adjustRightInd w:val="0"/>
      <w:spacing w:line="360" w:lineRule="atLeast"/>
      <w:jc w:val="center"/>
      <w:textAlignment w:val="center"/>
    </w:pPr>
    <w:rPr>
      <w:rFonts w:ascii="Arial" w:hAnsi="Arial"/>
      <w:b/>
      <w:color w:val="215352"/>
      <w:sz w:val="20"/>
      <w:szCs w:val="20"/>
    </w:rPr>
  </w:style>
  <w:style w:type="character" w:customStyle="1" w:styleId="Address01Char">
    <w:name w:val="Address 01 Char"/>
    <w:link w:val="Address01"/>
    <w:rsid w:val="00B23770"/>
    <w:rPr>
      <w:rFonts w:ascii="Arial" w:hAnsi="Arial"/>
      <w:color w:val="2153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41FC"/>
    <w:rPr>
      <w:rFonts w:ascii="Tahoma" w:hAnsi="Tahoma" w:cs="Tahoma"/>
      <w:sz w:val="16"/>
      <w:szCs w:val="16"/>
    </w:rPr>
  </w:style>
  <w:style w:type="character" w:customStyle="1" w:styleId="websiteemailChar">
    <w:name w:val="website/email Char"/>
    <w:link w:val="websiteemail"/>
    <w:rsid w:val="00354562"/>
    <w:rPr>
      <w:rFonts w:ascii="Arial" w:hAnsi="Arial"/>
      <w:b/>
      <w:color w:val="215352"/>
    </w:rPr>
  </w:style>
  <w:style w:type="character" w:customStyle="1" w:styleId="BalloonTextChar">
    <w:name w:val="Balloon Text Char"/>
    <w:link w:val="BalloonText"/>
    <w:uiPriority w:val="99"/>
    <w:semiHidden/>
    <w:rsid w:val="006441F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30786"/>
    <w:rPr>
      <w:color w:val="5F5F5F" w:themeColor="hyperlink"/>
      <w:u w:val="single"/>
    </w:rPr>
  </w:style>
  <w:style w:type="table" w:styleId="TableGrid">
    <w:name w:val="Table Grid"/>
    <w:basedOn w:val="TableNormal"/>
    <w:uiPriority w:val="59"/>
    <w:rsid w:val="00742228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B22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22E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B22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22E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89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4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4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975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08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68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79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697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7433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oogle.com/url?sa=i&amp;rct=j&amp;q=publeo%20art&amp;source=images&amp;cd=&amp;cad=rja&amp;docid=Mq7ISg-SBJXw4M&amp;tbnid=4_P8JxJDWY9VGM:&amp;ved=0CAUQjRw&amp;url=http://www.ewebtribe.com/NACulture/arthistory.html&amp;ei=NUcOUs-iIcbtiQKF_IHgCw&amp;bvm=bv.50768961,d.aWc&amp;psig=AFQjCNHJtcOqvCHkUKpDzJy3RtzHyEOs_w&amp;ust=1376753768796073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yperlink" Target="http://www.google.com/url?sa=i&amp;rct=j&amp;q=publeo%20art&amp;source=images&amp;cd=&amp;cad=rja&amp;docid=Mq7ISg-SBJXw4M&amp;tbnid=4_P8JxJDWY9VGM:&amp;ved=0CAUQjRw&amp;url=http://www.ewebtribe.com/NACulture/arthistory.html&amp;ei=NUcOUs-iIcbtiQKF_IHgCw&amp;bvm=bv.50768961,d.aWc&amp;psig=AFQjCNHJtcOqvCHkUKpDzJy3RtzHyEOs_w&amp;ust=1376753768796073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ina%20Martinez\AppData\Roaming\Microsoft\Templates\HP_UrbanModern_Proposal_TP10379668.dot" TargetMode="External"/></Relationships>
</file>

<file path=word/theme/theme1.xml><?xml version="1.0" encoding="utf-8"?>
<a:theme xmlns:a="http://schemas.openxmlformats.org/drawingml/2006/main" name="Office Theme">
  <a:themeElements>
    <a:clrScheme name="Angles">
      <a:dk1>
        <a:srgbClr val="000000"/>
      </a:dk1>
      <a:lt1>
        <a:srgbClr val="FFFFFF"/>
      </a:lt1>
      <a:dk2>
        <a:srgbClr val="434342"/>
      </a:dk2>
      <a:lt2>
        <a:srgbClr val="CDD7D9"/>
      </a:lt2>
      <a:accent1>
        <a:srgbClr val="797B7E"/>
      </a:accent1>
      <a:accent2>
        <a:srgbClr val="F96A1B"/>
      </a:accent2>
      <a:accent3>
        <a:srgbClr val="08A1D9"/>
      </a:accent3>
      <a:accent4>
        <a:srgbClr val="7C984A"/>
      </a:accent4>
      <a:accent5>
        <a:srgbClr val="C2AD8D"/>
      </a:accent5>
      <a:accent6>
        <a:srgbClr val="506E94"/>
      </a:accent6>
      <a:hlink>
        <a:srgbClr val="5F5F5F"/>
      </a:hlink>
      <a:folHlink>
        <a:srgbClr val="96969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85135E-874A-44A4-9C4A-3F96E58E8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HP_UrbanModern_Proposal_TP10379668</Template>
  <TotalTime>1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Martinez</dc:creator>
  <cp:keywords/>
  <dc:description/>
  <cp:lastModifiedBy>Regina Martinez</cp:lastModifiedBy>
  <cp:revision>2</cp:revision>
  <cp:lastPrinted>2017-10-02T15:39:00Z</cp:lastPrinted>
  <dcterms:created xsi:type="dcterms:W3CDTF">2017-10-02T17:57:00Z</dcterms:created>
  <dcterms:modified xsi:type="dcterms:W3CDTF">2017-10-02T17:57:00Z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TC103796689990</vt:lpwstr>
  </property>
</Properties>
</file>